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376"/>
        <w:gridCol w:w="572"/>
        <w:gridCol w:w="2149"/>
        <w:gridCol w:w="154"/>
        <w:gridCol w:w="26"/>
        <w:gridCol w:w="1989"/>
        <w:gridCol w:w="364"/>
        <w:gridCol w:w="2388"/>
      </w:tblGrid>
      <w:tr w:rsidR="00274603" w:rsidRPr="00274603" w14:paraId="5A227AFA" w14:textId="77777777" w:rsidTr="002B30D3">
        <w:trPr>
          <w:jc w:val="center"/>
        </w:trPr>
        <w:tc>
          <w:tcPr>
            <w:tcW w:w="9622" w:type="dxa"/>
            <w:gridSpan w:val="8"/>
          </w:tcPr>
          <w:p w14:paraId="384E1850" w14:textId="77777777" w:rsidR="00274603" w:rsidRPr="00274603" w:rsidRDefault="00274603" w:rsidP="00274603">
            <w:pPr>
              <w:spacing w:after="0" w:line="240" w:lineRule="auto"/>
              <w:ind w:left="24" w:hanging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14:paraId="2707883C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наименование </w:t>
            </w: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 – разработчика ТЗ на АС</w:t>
            </w:r>
          </w:p>
          <w:p w14:paraId="67023119" w14:textId="77777777" w:rsidR="00274603" w:rsidRPr="00274603" w:rsidRDefault="00274603" w:rsidP="00274603">
            <w:pPr>
              <w:spacing w:after="0" w:line="240" w:lineRule="auto"/>
              <w:ind w:left="24" w:hanging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74603" w:rsidRPr="00274603" w14:paraId="0FACDBE6" w14:textId="77777777" w:rsidTr="002B30D3">
        <w:trPr>
          <w:trHeight w:val="1496"/>
          <w:jc w:val="center"/>
        </w:trPr>
        <w:tc>
          <w:tcPr>
            <w:tcW w:w="4881" w:type="dxa"/>
            <w:gridSpan w:val="5"/>
          </w:tcPr>
          <w:p w14:paraId="77D49C10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УТВЕРЖДАЮ</w:t>
            </w:r>
          </w:p>
          <w:p w14:paraId="32740A73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8C1A257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Руководитель (должность, наименование предприятия – заказчика АС)</w:t>
            </w:r>
          </w:p>
        </w:tc>
        <w:tc>
          <w:tcPr>
            <w:tcW w:w="4741" w:type="dxa"/>
            <w:gridSpan w:val="3"/>
          </w:tcPr>
          <w:p w14:paraId="277D9ECD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УТВЕРЖДАЮ</w:t>
            </w:r>
          </w:p>
          <w:p w14:paraId="1941E4FC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FFA481B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Руководитель (должность, наименование предприятия – разработчика АС)</w:t>
            </w:r>
          </w:p>
        </w:tc>
      </w:tr>
      <w:tr w:rsidR="00274603" w:rsidRPr="00274603" w14:paraId="5AA70328" w14:textId="77777777" w:rsidTr="002B30D3">
        <w:trPr>
          <w:trHeight w:val="1133"/>
          <w:jc w:val="center"/>
        </w:trPr>
        <w:tc>
          <w:tcPr>
            <w:tcW w:w="1980" w:type="dxa"/>
          </w:tcPr>
          <w:p w14:paraId="757CC0D9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</w:t>
            </w:r>
          </w:p>
          <w:p w14:paraId="4DFF2ACF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875" w:type="dxa"/>
            <w:gridSpan w:val="3"/>
          </w:tcPr>
          <w:p w14:paraId="511A2948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</w:t>
            </w:r>
          </w:p>
          <w:p w14:paraId="73AE8013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ФИО</w:t>
            </w:r>
          </w:p>
        </w:tc>
        <w:tc>
          <w:tcPr>
            <w:tcW w:w="2379" w:type="dxa"/>
            <w:gridSpan w:val="3"/>
          </w:tcPr>
          <w:p w14:paraId="08745FB4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</w:t>
            </w:r>
          </w:p>
          <w:p w14:paraId="7388272C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388" w:type="dxa"/>
          </w:tcPr>
          <w:p w14:paraId="4953B852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</w:t>
            </w:r>
          </w:p>
          <w:p w14:paraId="2BD30D03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ФИО</w:t>
            </w:r>
          </w:p>
        </w:tc>
      </w:tr>
      <w:tr w:rsidR="00274603" w:rsidRPr="00274603" w14:paraId="56D3A918" w14:textId="77777777" w:rsidTr="002B30D3">
        <w:trPr>
          <w:trHeight w:val="1277"/>
          <w:jc w:val="center"/>
        </w:trPr>
        <w:tc>
          <w:tcPr>
            <w:tcW w:w="1980" w:type="dxa"/>
          </w:tcPr>
          <w:p w14:paraId="5430F1EB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Печать</w:t>
            </w:r>
          </w:p>
          <w:p w14:paraId="74BD9CC9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2934B1BF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Дата</w:t>
            </w:r>
          </w:p>
        </w:tc>
        <w:tc>
          <w:tcPr>
            <w:tcW w:w="2901" w:type="dxa"/>
            <w:gridSpan w:val="4"/>
          </w:tcPr>
          <w:p w14:paraId="6593C76C" w14:textId="77777777" w:rsidR="00274603" w:rsidRPr="00274603" w:rsidRDefault="00274603" w:rsidP="002746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</w:tcPr>
          <w:p w14:paraId="71566EAC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Печать</w:t>
            </w:r>
          </w:p>
          <w:p w14:paraId="1BE0A0AB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3806E0E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Дата</w:t>
            </w:r>
          </w:p>
        </w:tc>
        <w:tc>
          <w:tcPr>
            <w:tcW w:w="2752" w:type="dxa"/>
            <w:gridSpan w:val="2"/>
          </w:tcPr>
          <w:p w14:paraId="410ACFD3" w14:textId="77777777" w:rsidR="00274603" w:rsidRPr="00274603" w:rsidRDefault="00274603" w:rsidP="002746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74603" w:rsidRPr="00274603" w14:paraId="63A21B78" w14:textId="77777777" w:rsidTr="002B30D3">
        <w:trPr>
          <w:jc w:val="center"/>
        </w:trPr>
        <w:tc>
          <w:tcPr>
            <w:tcW w:w="9622" w:type="dxa"/>
            <w:gridSpan w:val="8"/>
          </w:tcPr>
          <w:p w14:paraId="110AD696" w14:textId="77777777" w:rsidR="00274603" w:rsidRPr="00274603" w:rsidRDefault="00274603" w:rsidP="0027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D6FC4D" w14:textId="77777777" w:rsidR="00274603" w:rsidRPr="00274603" w:rsidRDefault="00274603" w:rsidP="0027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14:paraId="3D99FE93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вида АС</w:t>
            </w:r>
          </w:p>
          <w:p w14:paraId="57C816C2" w14:textId="77777777" w:rsidR="00274603" w:rsidRPr="00274603" w:rsidRDefault="00274603" w:rsidP="0027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1DE3A6" w14:textId="77777777" w:rsidR="00274603" w:rsidRPr="00274603" w:rsidRDefault="00274603" w:rsidP="00274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14:paraId="3FB3229C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автоматизации</w:t>
            </w:r>
          </w:p>
          <w:p w14:paraId="56438334" w14:textId="77777777" w:rsidR="00274603" w:rsidRPr="00274603" w:rsidRDefault="00274603" w:rsidP="002746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70D3522" w14:textId="77777777" w:rsidR="00274603" w:rsidRPr="00274603" w:rsidRDefault="00274603" w:rsidP="002746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__________________________________________________________________________</w:t>
            </w:r>
          </w:p>
          <w:p w14:paraId="50BC51FC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>сокращенное наименование АС</w:t>
            </w:r>
          </w:p>
        </w:tc>
      </w:tr>
      <w:tr w:rsidR="00274603" w:rsidRPr="00274603" w14:paraId="6DE596FE" w14:textId="77777777" w:rsidTr="002B30D3">
        <w:trPr>
          <w:trHeight w:val="2009"/>
          <w:jc w:val="center"/>
        </w:trPr>
        <w:tc>
          <w:tcPr>
            <w:tcW w:w="9622" w:type="dxa"/>
            <w:gridSpan w:val="8"/>
          </w:tcPr>
          <w:p w14:paraId="5D04AC26" w14:textId="77777777" w:rsidR="00274603" w:rsidRPr="00274603" w:rsidRDefault="00274603" w:rsidP="00274603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14:paraId="174D1AAE" w14:textId="77777777" w:rsidR="00274603" w:rsidRPr="00274603" w:rsidRDefault="00274603" w:rsidP="00274603">
            <w:pPr>
              <w:tabs>
                <w:tab w:val="left" w:pos="1134"/>
              </w:tabs>
              <w:suppressAutoHyphens/>
              <w:spacing w:before="60" w:after="60" w:line="360" w:lineRule="auto"/>
              <w:ind w:left="851" w:right="851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 w:val="24"/>
                <w:szCs w:val="24"/>
              </w:rPr>
            </w:pPr>
            <w:r w:rsidRPr="00274603">
              <w:rPr>
                <w:rFonts w:ascii="Times New Roman" w:eastAsia="Times New Roman" w:hAnsi="Times New Roman" w:cs="Times New Roman"/>
                <w:b/>
                <w:caps/>
                <w:spacing w:val="2"/>
                <w:sz w:val="24"/>
                <w:szCs w:val="24"/>
              </w:rPr>
              <w:t>ТЕХНИЧЕСКОЕ ЗАДАНИЕ</w:t>
            </w:r>
          </w:p>
          <w:p w14:paraId="040535C5" w14:textId="23208338" w:rsidR="00274603" w:rsidRPr="00274603" w:rsidRDefault="00274603" w:rsidP="00274603">
            <w:pPr>
              <w:tabs>
                <w:tab w:val="left" w:pos="1134"/>
              </w:tabs>
              <w:suppressAutoHyphens/>
              <w:spacing w:after="0" w:line="240" w:lineRule="auto"/>
              <w:ind w:left="851" w:right="85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2746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 </w:t>
            </w:r>
            <w:r w:rsidRPr="002746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fldChar w:fldCharType="begin"/>
            </w:r>
            <w:r w:rsidRPr="002746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instrText xml:space="preserve"> NUMPAGES   \* MERGEFORMAT </w:instrText>
            </w:r>
            <w:r w:rsidRPr="002746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fldChar w:fldCharType="separate"/>
            </w:r>
            <w:r w:rsidR="00A14474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t>28</w:t>
            </w:r>
            <w:r w:rsidRPr="00274603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</w:rPr>
              <w:fldChar w:fldCharType="end"/>
            </w:r>
            <w:r w:rsidRPr="002746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листах</w:t>
            </w:r>
          </w:p>
          <w:p w14:paraId="56EC6EA7" w14:textId="77777777" w:rsidR="00274603" w:rsidRPr="00274603" w:rsidRDefault="00274603" w:rsidP="00274603">
            <w:pPr>
              <w:tabs>
                <w:tab w:val="left" w:pos="1134"/>
              </w:tabs>
              <w:suppressAutoHyphens/>
              <w:spacing w:after="0" w:line="240" w:lineRule="auto"/>
              <w:ind w:left="851" w:right="85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14:paraId="475DDD53" w14:textId="77777777" w:rsidR="00274603" w:rsidRPr="00274603" w:rsidRDefault="00274603" w:rsidP="00274603">
            <w:pPr>
              <w:tabs>
                <w:tab w:val="left" w:pos="1134"/>
              </w:tabs>
              <w:suppressAutoHyphens/>
              <w:spacing w:after="0" w:line="240" w:lineRule="auto"/>
              <w:ind w:left="851" w:right="851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27460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Действует с</w:t>
            </w:r>
          </w:p>
          <w:p w14:paraId="77009F20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274603" w:rsidRPr="00274603" w14:paraId="7DE4E326" w14:textId="77777777" w:rsidTr="002B30D3">
        <w:trPr>
          <w:trHeight w:val="1477"/>
          <w:jc w:val="center"/>
        </w:trPr>
        <w:tc>
          <w:tcPr>
            <w:tcW w:w="4701" w:type="dxa"/>
            <w:gridSpan w:val="3"/>
          </w:tcPr>
          <w:p w14:paraId="1BDE7E98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СОГЛАСОВАНО</w:t>
            </w:r>
          </w:p>
          <w:p w14:paraId="41AB4B7C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37BABB6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Руководитель (должность, наименование согласующей организации)</w:t>
            </w:r>
          </w:p>
        </w:tc>
        <w:tc>
          <w:tcPr>
            <w:tcW w:w="4921" w:type="dxa"/>
            <w:gridSpan w:val="5"/>
          </w:tcPr>
          <w:p w14:paraId="1A7752E4" w14:textId="77777777" w:rsidR="00274603" w:rsidRPr="00274603" w:rsidRDefault="00274603" w:rsidP="00274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6EB3AC46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274603" w:rsidRPr="00274603" w14:paraId="11DCC7A0" w14:textId="77777777" w:rsidTr="002B30D3">
        <w:trPr>
          <w:trHeight w:val="876"/>
          <w:jc w:val="center"/>
        </w:trPr>
        <w:tc>
          <w:tcPr>
            <w:tcW w:w="2552" w:type="dxa"/>
            <w:gridSpan w:val="2"/>
          </w:tcPr>
          <w:p w14:paraId="50EB3465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</w:t>
            </w:r>
          </w:p>
          <w:p w14:paraId="6A45EFD0" w14:textId="77777777" w:rsidR="00274603" w:rsidRPr="00274603" w:rsidRDefault="00274603" w:rsidP="00274603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</w:p>
        </w:tc>
        <w:tc>
          <w:tcPr>
            <w:tcW w:w="7070" w:type="dxa"/>
            <w:gridSpan w:val="6"/>
          </w:tcPr>
          <w:p w14:paraId="180DF8B3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</w:t>
            </w:r>
          </w:p>
          <w:p w14:paraId="6B0AA159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ФИО</w:t>
            </w:r>
          </w:p>
        </w:tc>
      </w:tr>
      <w:tr w:rsidR="00274603" w:rsidRPr="00274603" w14:paraId="7E735CDF" w14:textId="77777777" w:rsidTr="002B30D3">
        <w:trPr>
          <w:trHeight w:val="651"/>
          <w:jc w:val="center"/>
        </w:trPr>
        <w:tc>
          <w:tcPr>
            <w:tcW w:w="9622" w:type="dxa"/>
            <w:gridSpan w:val="8"/>
          </w:tcPr>
          <w:p w14:paraId="5DE2F501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Печать</w:t>
            </w:r>
          </w:p>
          <w:p w14:paraId="66DE03D3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6E459509" w14:textId="77777777" w:rsidR="00274603" w:rsidRPr="00274603" w:rsidRDefault="00274603" w:rsidP="0027460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74603">
              <w:rPr>
                <w:rFonts w:ascii="Times New Roman" w:eastAsia="Times New Roman" w:hAnsi="Times New Roman" w:cs="Times New Roman"/>
                <w:sz w:val="24"/>
                <w:szCs w:val="20"/>
              </w:rPr>
              <w:t>Дата</w:t>
            </w:r>
          </w:p>
        </w:tc>
      </w:tr>
    </w:tbl>
    <w:p w14:paraId="2ABED8B7" w14:textId="77777777" w:rsidR="00FB14B5" w:rsidRDefault="00FB14B5" w:rsidP="00DC6682">
      <w:pPr>
        <w:sectPr w:rsidR="00FB14B5" w:rsidSect="00F21845">
          <w:headerReference w:type="default" r:id="rId9"/>
          <w:pgSz w:w="11906" w:h="16838"/>
          <w:pgMar w:top="1418" w:right="567" w:bottom="851" w:left="1134" w:header="709" w:footer="709" w:gutter="0"/>
          <w:cols w:space="708"/>
          <w:titlePg/>
          <w:docGrid w:linePitch="360"/>
        </w:sectPr>
      </w:pPr>
    </w:p>
    <w:p w14:paraId="768CA823" w14:textId="77777777" w:rsidR="00035E2B" w:rsidRDefault="00035E2B" w:rsidP="00035E2B">
      <w:pPr>
        <w:pStyle w:val="a7"/>
      </w:pPr>
      <w:r w:rsidRPr="00035E2B">
        <w:lastRenderedPageBreak/>
        <w:t>Содержание</w:t>
      </w:r>
    </w:p>
    <w:p w14:paraId="711AFFE8" w14:textId="1C326DA1" w:rsidR="00A14474" w:rsidRDefault="00F24079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"2-3" \t "Заголовок 1;1;Приложение;1;Раздел документа;1" </w:instrText>
      </w:r>
      <w:r>
        <w:rPr>
          <w:b w:val="0"/>
        </w:rPr>
        <w:fldChar w:fldCharType="separate"/>
      </w:r>
      <w:r w:rsidR="00A14474">
        <w:rPr>
          <w:noProof/>
        </w:rPr>
        <w:t>1. Общие сведения</w:t>
      </w:r>
      <w:r w:rsidR="00A14474">
        <w:rPr>
          <w:noProof/>
        </w:rPr>
        <w:tab/>
      </w:r>
      <w:r w:rsidR="00A14474">
        <w:rPr>
          <w:noProof/>
        </w:rPr>
        <w:fldChar w:fldCharType="begin"/>
      </w:r>
      <w:r w:rsidR="00A14474">
        <w:rPr>
          <w:noProof/>
        </w:rPr>
        <w:instrText xml:space="preserve"> PAGEREF _Toc223291732 \h </w:instrText>
      </w:r>
      <w:r w:rsidR="00A14474">
        <w:rPr>
          <w:noProof/>
        </w:rPr>
      </w:r>
      <w:r w:rsidR="00A14474">
        <w:rPr>
          <w:noProof/>
        </w:rPr>
        <w:fldChar w:fldCharType="separate"/>
      </w:r>
      <w:r w:rsidR="00A14474">
        <w:rPr>
          <w:noProof/>
        </w:rPr>
        <w:t>4</w:t>
      </w:r>
      <w:r w:rsidR="00A14474">
        <w:rPr>
          <w:noProof/>
        </w:rPr>
        <w:fldChar w:fldCharType="end"/>
      </w:r>
    </w:p>
    <w:p w14:paraId="33D85A86" w14:textId="6BE00AB1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1.1. Наименование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E15883F" w14:textId="508D0A78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1.2. Заказчик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B1889E3" w14:textId="6B4151A0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1.3. Исполнители работ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76EC1BA" w14:textId="71EDFE79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2651F6">
        <w:rPr>
          <w:i/>
          <w:iCs/>
          <w:noProof/>
        </w:rPr>
        <w:t>1.4. Основание для разработки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F0AC493" w14:textId="799CBD83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1.5. Плановые сроки начала и окончания работы по созданию системы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B242A99" w14:textId="11C99A13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Перечень определения и сокращений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582F856" w14:textId="510B6FB0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2. Цели и назначение создания автоматизированной системы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C7DE365" w14:textId="0EE64F40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2.1. Цель создания Приложения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4895FC0" w14:textId="3DDC847D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2.2. Назначение Приложения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52B1C38" w14:textId="4A9637BE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3. Характеристика объектов автоматизации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41E67785" w14:textId="7E7AFB5A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4. Требования к автоматизированной системе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418407BA" w14:textId="4F2C33FE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4.1. Требования к структуре Системы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1293F52" w14:textId="3CD5619B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4.1.1. Требования к составу Системы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66ECA9D" w14:textId="4590D083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4.1.2. Требования к режимам функционирования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35FA7C1" w14:textId="588F512E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4.2. Требования к функциям, выполняемым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7B3575E" w14:textId="18E26F70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4.2.1. Раздел «Главный экран»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62B6E7B" w14:textId="245A9E67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4.2.2. Раздел «Лекции»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4B3A1ECA" w14:textId="7041025D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4.2.3. Раздел «Избранное»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0FBC1320" w14:textId="461DBDAC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4.2.4. Раздел «Профиль»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3D36656D" w14:textId="0EAEDA92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4.2.5. Раздел «Администрирование»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6ADDE647" w14:textId="535AF6FE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4.3. Требования к видам обеспечения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5DD83045" w14:textId="4DD98205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4.3.1. Требования к математическому обеспечению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49C0B848" w14:textId="0F7A499C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4.3.2. Требования к информационному обеспечению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016A8D9C" w14:textId="75DD21CF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4.3.3. Требования к лингвистическому обеспечению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6FC738EA" w14:textId="185CF5E7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4.3.4. Требования к программному обеспечению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48DF5F65" w14:textId="54D9070C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4.3.5. Требования к метрологическому обеспечению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3C5B8AC5" w14:textId="13F7973F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4.4. Общие технические требования к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1EE782AE" w14:textId="7E522C7F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4.4.1. Требования к численности и квалификации персонала и пользователей АС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328D2241" w14:textId="5146CBD8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4.4.2. Требования к показателям назначения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6B67F7AB" w14:textId="24E48383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4.4.3. Требования к надежности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0E955615" w14:textId="34BC4F38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4.4.4. Требования к эргономике и технической эстетике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121419F4" w14:textId="11F5442C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t>4.4.5. Требования к защите информации от несанкционированного доступа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28347391" w14:textId="1FF23536" w:rsidR="00A14474" w:rsidRDefault="00A14474">
      <w:pPr>
        <w:pStyle w:val="32"/>
        <w:tabs>
          <w:tab w:val="right" w:leader="dot" w:pos="10195"/>
        </w:tabs>
        <w:rPr>
          <w:rFonts w:asciiTheme="minorHAnsi" w:eastAsiaTheme="minorEastAsia" w:hAnsiTheme="minorHAnsi"/>
          <w:i w:val="0"/>
          <w:noProof/>
          <w:sz w:val="22"/>
          <w:lang w:eastAsia="ru-RU"/>
        </w:rPr>
      </w:pPr>
      <w:r>
        <w:rPr>
          <w:noProof/>
        </w:rPr>
        <w:lastRenderedPageBreak/>
        <w:t>4.4.6. Требования к патентной чистоте и патентоспособности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7F4257EA" w14:textId="1AD64020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5. Состав и содержание работ по созданию автоматизированной системы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2F33AED5" w14:textId="14E896FE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6. Порядок контроля и приемки автоматизированной системы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6CC700E9" w14:textId="34AD7707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6.1. Общие положение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297ADB30" w14:textId="4DA45BB7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6.2. Виды, состав, объем испытаний Приложения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693793AE" w14:textId="6D6289BF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6.3. Предварительные испытания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142972D9" w14:textId="4D5680BD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6.4. Приёмочные испытания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1527B33F" w14:textId="5D7DB9ED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7. Требования к составу и содержанию работ по подготовке объекта автоматизации к вводу автоматизированной системы в действие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2F142525" w14:textId="28818518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7.1. Общие положения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32E1CB31" w14:textId="508C52B7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7.2. Организационные мероприятия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1B3CECF9" w14:textId="17381005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7.3. Требования к среде функционирования со стороны Пользователя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0B5BBB97" w14:textId="5BF8D454" w:rsidR="00A14474" w:rsidRDefault="00A14474">
      <w:pPr>
        <w:pStyle w:val="23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7.4. Порядок взаимодействия при вводе в действие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59384CFF" w14:textId="2F7FF8FE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8. Требования к документированию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5FEEB4DE" w14:textId="344091E0" w:rsidR="00A14474" w:rsidRDefault="00A14474">
      <w:pPr>
        <w:pStyle w:val="16"/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>
        <w:rPr>
          <w:noProof/>
        </w:rPr>
        <w:t>9. Источники разработки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_Toc223291778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6ADF780A" w14:textId="639D8781" w:rsidR="00035E2B" w:rsidRDefault="00F24079" w:rsidP="00035E2B">
      <w:pPr>
        <w:pStyle w:val="a2"/>
        <w:sectPr w:rsidR="00035E2B" w:rsidSect="00F24079">
          <w:pgSz w:w="11906" w:h="16838"/>
          <w:pgMar w:top="1418" w:right="567" w:bottom="851" w:left="1134" w:header="709" w:footer="709" w:gutter="0"/>
          <w:cols w:space="708"/>
          <w:docGrid w:linePitch="360"/>
        </w:sectPr>
      </w:pPr>
      <w:r>
        <w:rPr>
          <w:b/>
        </w:rPr>
        <w:fldChar w:fldCharType="end"/>
      </w:r>
    </w:p>
    <w:p w14:paraId="1A0CFFA3" w14:textId="77777777" w:rsidR="00C103CC" w:rsidRPr="0021739C" w:rsidRDefault="00C103CC" w:rsidP="00607E74">
      <w:pPr>
        <w:pStyle w:val="13"/>
      </w:pPr>
      <w:bookmarkStart w:id="0" w:name="_Toc223291732"/>
      <w:r w:rsidRPr="0021739C">
        <w:lastRenderedPageBreak/>
        <w:t>Общие сведения</w:t>
      </w:r>
      <w:bookmarkEnd w:id="0"/>
    </w:p>
    <w:p w14:paraId="7FB7C82F" w14:textId="77777777" w:rsidR="00DB71BA" w:rsidRDefault="00DB71BA" w:rsidP="00DB71BA">
      <w:pPr>
        <w:pStyle w:val="a2"/>
      </w:pPr>
      <w:r>
        <w:t>В разделе «Общие сведения» указывают:</w:t>
      </w:r>
    </w:p>
    <w:p w14:paraId="0307ECCF" w14:textId="42CD7D2D" w:rsidR="00F751A2" w:rsidRPr="00F751A2" w:rsidRDefault="00F751A2" w:rsidP="00F751A2">
      <w:pPr>
        <w:pStyle w:val="2"/>
      </w:pPr>
      <w:bookmarkStart w:id="1" w:name="_Toc223291733"/>
      <w:r>
        <w:t>Наименование АС</w:t>
      </w:r>
      <w:bookmarkEnd w:id="1"/>
    </w:p>
    <w:p w14:paraId="797A13FD" w14:textId="77777777" w:rsidR="00F751A2" w:rsidRDefault="00725C1C" w:rsidP="00F751A2">
      <w:pPr>
        <w:pStyle w:val="a2"/>
      </w:pPr>
      <w:r w:rsidRPr="00F751A2">
        <w:t>П</w:t>
      </w:r>
      <w:r w:rsidR="00DB71BA" w:rsidRPr="00F751A2">
        <w:t>олное наименование АС</w:t>
      </w:r>
      <w:r>
        <w:t xml:space="preserve"> – Приложение «Научный туризм». </w:t>
      </w:r>
    </w:p>
    <w:p w14:paraId="4887A736" w14:textId="37E18615" w:rsidR="00DB71BA" w:rsidRDefault="00725C1C" w:rsidP="00F751A2">
      <w:pPr>
        <w:pStyle w:val="a2"/>
      </w:pPr>
      <w:r>
        <w:t>У</w:t>
      </w:r>
      <w:r w:rsidR="00DB71BA">
        <w:t>словное обозначение</w:t>
      </w:r>
      <w:r w:rsidR="00F751A2">
        <w:t xml:space="preserve"> АС</w:t>
      </w:r>
      <w:r>
        <w:t xml:space="preserve"> – Приложение, Система</w:t>
      </w:r>
      <w:r w:rsidR="00F751A2">
        <w:t>.</w:t>
      </w:r>
    </w:p>
    <w:p w14:paraId="22C01889" w14:textId="61498CF6" w:rsidR="00F751A2" w:rsidRDefault="00F751A2" w:rsidP="00F751A2">
      <w:pPr>
        <w:pStyle w:val="2"/>
      </w:pPr>
      <w:bookmarkStart w:id="2" w:name="_Toc223291734"/>
      <w:r>
        <w:t>Заказчик АС</w:t>
      </w:r>
      <w:bookmarkEnd w:id="2"/>
    </w:p>
    <w:p w14:paraId="5DB1A929" w14:textId="032F1485" w:rsidR="00F751A2" w:rsidRDefault="00F751A2" w:rsidP="00F751A2">
      <w:pPr>
        <w:pStyle w:val="a2"/>
      </w:pPr>
      <w:r>
        <w:t xml:space="preserve">Заказчик создания АС – </w:t>
      </w:r>
      <w:r w:rsidR="004C575D">
        <w:t>..</w:t>
      </w:r>
      <w:r>
        <w:t>.</w:t>
      </w:r>
    </w:p>
    <w:p w14:paraId="209BEC2E" w14:textId="789323DE" w:rsidR="00F751A2" w:rsidRDefault="00F751A2" w:rsidP="00F751A2">
      <w:pPr>
        <w:pStyle w:val="2"/>
      </w:pPr>
      <w:bookmarkStart w:id="3" w:name="_Toc223291735"/>
      <w:r>
        <w:t>Исполнители работ</w:t>
      </w:r>
      <w:bookmarkEnd w:id="3"/>
      <w:r>
        <w:t xml:space="preserve"> </w:t>
      </w:r>
    </w:p>
    <w:p w14:paraId="3FD3E84B" w14:textId="486A85A4" w:rsidR="00F751A2" w:rsidRPr="0021739C" w:rsidRDefault="0021739C" w:rsidP="00F751A2">
      <w:pPr>
        <w:pStyle w:val="a2"/>
      </w:pPr>
      <w:r>
        <w:t>Организация-разработчик – АНО ВО «Университет Иннополис».</w:t>
      </w:r>
    </w:p>
    <w:p w14:paraId="17A1E4D2" w14:textId="0786EE1F" w:rsidR="00F751A2" w:rsidRPr="006B5BF7" w:rsidRDefault="00F751A2" w:rsidP="00F751A2">
      <w:pPr>
        <w:pStyle w:val="2"/>
        <w:rPr>
          <w:i/>
          <w:iCs/>
        </w:rPr>
      </w:pPr>
      <w:bookmarkStart w:id="4" w:name="_Toc223291736"/>
      <w:r w:rsidRPr="006B5BF7">
        <w:rPr>
          <w:i/>
          <w:iCs/>
        </w:rPr>
        <w:t>Основание для разработки АС</w:t>
      </w:r>
      <w:bookmarkEnd w:id="4"/>
    </w:p>
    <w:p w14:paraId="5E69D6AE" w14:textId="2CC3CBB8" w:rsidR="00F751A2" w:rsidRPr="006B5BF7" w:rsidRDefault="0021739C" w:rsidP="0021739C">
      <w:pPr>
        <w:pStyle w:val="a2"/>
        <w:rPr>
          <w:i/>
          <w:iCs/>
        </w:rPr>
      </w:pPr>
      <w:r w:rsidRPr="006B5BF7">
        <w:rPr>
          <w:i/>
          <w:iCs/>
        </w:rPr>
        <w:t>Основанием для выполнения работ служит Протокол совещания по вопросу развития научного туризма и популяризации науки от 15.01.2026.</w:t>
      </w:r>
    </w:p>
    <w:p w14:paraId="378EB3C3" w14:textId="3CE77C8C" w:rsidR="00F751A2" w:rsidRDefault="00F751A2" w:rsidP="00F751A2">
      <w:pPr>
        <w:pStyle w:val="2"/>
      </w:pPr>
      <w:bookmarkStart w:id="5" w:name="_Toc223291737"/>
      <w:r>
        <w:t>Плановые сроки начала и окончания работы по созданию системы</w:t>
      </w:r>
      <w:bookmarkEnd w:id="5"/>
    </w:p>
    <w:p w14:paraId="5D744293" w14:textId="3995B6C6" w:rsidR="00F751A2" w:rsidRDefault="00F751A2" w:rsidP="00F751A2">
      <w:pPr>
        <w:pStyle w:val="a2"/>
      </w:pPr>
      <w:r>
        <w:t>Плановая дата начала работ: 10.03.2026</w:t>
      </w:r>
      <w:r w:rsidR="0021739C">
        <w:t>.</w:t>
      </w:r>
    </w:p>
    <w:p w14:paraId="29DCAB44" w14:textId="3F91ADBC" w:rsidR="00F751A2" w:rsidRDefault="00F751A2" w:rsidP="00F751A2">
      <w:pPr>
        <w:pStyle w:val="a2"/>
      </w:pPr>
      <w:r>
        <w:t>Плановая дата окончания работ: 29.05.2026</w:t>
      </w:r>
      <w:r w:rsidR="0021739C">
        <w:t>.</w:t>
      </w:r>
    </w:p>
    <w:p w14:paraId="2DE9A30F" w14:textId="77777777" w:rsidR="004C575D" w:rsidRDefault="004C575D" w:rsidP="004C575D">
      <w:pPr>
        <w:pStyle w:val="af3"/>
      </w:pPr>
      <w:bookmarkStart w:id="6" w:name="_Toc223291738"/>
      <w:r>
        <w:lastRenderedPageBreak/>
        <w:t>Перечень определения и сокращений</w:t>
      </w:r>
      <w:bookmarkEnd w:id="6"/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021"/>
        <w:gridCol w:w="6457"/>
      </w:tblGrid>
      <w:tr w:rsidR="004C575D" w14:paraId="52DF84C0" w14:textId="77777777" w:rsidTr="006E38A2">
        <w:tc>
          <w:tcPr>
            <w:tcW w:w="2093" w:type="dxa"/>
          </w:tcPr>
          <w:p w14:paraId="77215322" w14:textId="77777777" w:rsidR="004C575D" w:rsidRDefault="004C575D" w:rsidP="006E38A2">
            <w:pPr>
              <w:pStyle w:val="a2"/>
              <w:ind w:firstLine="0"/>
            </w:pPr>
            <w:r w:rsidRPr="006E3C7D">
              <w:t>Научная точка</w:t>
            </w:r>
          </w:p>
        </w:tc>
        <w:tc>
          <w:tcPr>
            <w:tcW w:w="1021" w:type="dxa"/>
          </w:tcPr>
          <w:p w14:paraId="547F33A4" w14:textId="77777777" w:rsidR="004C575D" w:rsidRDefault="004C575D" w:rsidP="006E38A2">
            <w:pPr>
              <w:pStyle w:val="a2"/>
              <w:ind w:firstLine="0"/>
            </w:pPr>
            <w:r>
              <w:t>–</w:t>
            </w:r>
          </w:p>
        </w:tc>
        <w:tc>
          <w:tcPr>
            <w:tcW w:w="6457" w:type="dxa"/>
          </w:tcPr>
          <w:p w14:paraId="2EECF0D2" w14:textId="77777777" w:rsidR="004C575D" w:rsidRDefault="004C575D" w:rsidP="006E38A2">
            <w:pPr>
              <w:pStyle w:val="a2"/>
              <w:ind w:firstLine="0"/>
            </w:pPr>
            <w:r>
              <w:t>Точка на карте, к которой привязана лекция. Данная точка обязательно находится в научной области и участвует в построение научных маршрутов</w:t>
            </w:r>
          </w:p>
        </w:tc>
      </w:tr>
      <w:tr w:rsidR="004C575D" w14:paraId="0AC6448F" w14:textId="77777777" w:rsidTr="006E38A2">
        <w:tc>
          <w:tcPr>
            <w:tcW w:w="2093" w:type="dxa"/>
          </w:tcPr>
          <w:p w14:paraId="63F49922" w14:textId="77777777" w:rsidR="004C575D" w:rsidRDefault="004C575D" w:rsidP="006E38A2">
            <w:pPr>
              <w:pStyle w:val="a2"/>
              <w:ind w:firstLine="0"/>
            </w:pPr>
            <w:r w:rsidRPr="006E3C7D">
              <w:t>Научная область</w:t>
            </w:r>
          </w:p>
        </w:tc>
        <w:tc>
          <w:tcPr>
            <w:tcW w:w="1021" w:type="dxa"/>
          </w:tcPr>
          <w:p w14:paraId="39A38FF5" w14:textId="77777777" w:rsidR="004C575D" w:rsidRDefault="004C575D" w:rsidP="006E38A2">
            <w:pPr>
              <w:pStyle w:val="a2"/>
              <w:ind w:firstLine="0"/>
            </w:pPr>
            <w:r>
              <w:t>–</w:t>
            </w:r>
          </w:p>
        </w:tc>
        <w:tc>
          <w:tcPr>
            <w:tcW w:w="6457" w:type="dxa"/>
          </w:tcPr>
          <w:p w14:paraId="52D68557" w14:textId="77777777" w:rsidR="004C575D" w:rsidRDefault="004C575D" w:rsidP="006E38A2">
            <w:pPr>
              <w:pStyle w:val="a2"/>
              <w:ind w:firstLine="0"/>
            </w:pPr>
            <w:r w:rsidRPr="006E3C7D">
              <w:t>Зона, содержащая научные точки</w:t>
            </w:r>
            <w:r>
              <w:t xml:space="preserve"> </w:t>
            </w:r>
            <w:r w:rsidRPr="006E3C7D">
              <w:t>и прокладываемые между ними научные маршруты</w:t>
            </w:r>
          </w:p>
        </w:tc>
      </w:tr>
      <w:tr w:rsidR="004C575D" w14:paraId="3393DE1A" w14:textId="77777777" w:rsidTr="006E38A2">
        <w:tc>
          <w:tcPr>
            <w:tcW w:w="2093" w:type="dxa"/>
          </w:tcPr>
          <w:p w14:paraId="7340CF47" w14:textId="77777777" w:rsidR="004C575D" w:rsidRDefault="004C575D" w:rsidP="006E38A2">
            <w:pPr>
              <w:pStyle w:val="a2"/>
              <w:ind w:firstLine="0"/>
            </w:pPr>
            <w:r w:rsidRPr="006E3C7D">
              <w:t>Научный маршрут</w:t>
            </w:r>
          </w:p>
        </w:tc>
        <w:tc>
          <w:tcPr>
            <w:tcW w:w="1021" w:type="dxa"/>
          </w:tcPr>
          <w:p w14:paraId="185CD2E1" w14:textId="77777777" w:rsidR="004C575D" w:rsidRDefault="004C575D" w:rsidP="006E38A2">
            <w:pPr>
              <w:pStyle w:val="a2"/>
              <w:ind w:firstLine="0"/>
            </w:pPr>
            <w:r>
              <w:t>–</w:t>
            </w:r>
          </w:p>
        </w:tc>
        <w:tc>
          <w:tcPr>
            <w:tcW w:w="6457" w:type="dxa"/>
          </w:tcPr>
          <w:p w14:paraId="3C12AD6C" w14:textId="77777777" w:rsidR="004C575D" w:rsidRDefault="004C575D" w:rsidP="006E38A2">
            <w:pPr>
              <w:pStyle w:val="a2"/>
              <w:ind w:firstLine="0"/>
            </w:pPr>
            <w:r w:rsidRPr="006E3C7D">
              <w:t>Маршрут, который строится для Пользователя (в соответствии с указанными им параметрами) от научной точки до другой научной точки и находится в научной области</w:t>
            </w:r>
          </w:p>
        </w:tc>
      </w:tr>
      <w:tr w:rsidR="004C575D" w14:paraId="7098EEA6" w14:textId="77777777" w:rsidTr="006E38A2">
        <w:tc>
          <w:tcPr>
            <w:tcW w:w="2093" w:type="dxa"/>
          </w:tcPr>
          <w:p w14:paraId="4ABC6B6E" w14:textId="77777777" w:rsidR="004C575D" w:rsidRDefault="004C575D" w:rsidP="006E38A2">
            <w:pPr>
              <w:pStyle w:val="a2"/>
              <w:ind w:firstLine="0"/>
            </w:pPr>
            <w:r>
              <w:t>Маршрут до научной области</w:t>
            </w:r>
          </w:p>
        </w:tc>
        <w:tc>
          <w:tcPr>
            <w:tcW w:w="1021" w:type="dxa"/>
          </w:tcPr>
          <w:p w14:paraId="39722896" w14:textId="77777777" w:rsidR="004C575D" w:rsidRDefault="004C575D" w:rsidP="006E38A2">
            <w:pPr>
              <w:pStyle w:val="a2"/>
              <w:ind w:firstLine="0"/>
            </w:pPr>
            <w:r>
              <w:t>–</w:t>
            </w:r>
          </w:p>
        </w:tc>
        <w:tc>
          <w:tcPr>
            <w:tcW w:w="6457" w:type="dxa"/>
          </w:tcPr>
          <w:p w14:paraId="6B8BE339" w14:textId="77777777" w:rsidR="004C575D" w:rsidRDefault="004C575D" w:rsidP="006E38A2">
            <w:pPr>
              <w:pStyle w:val="a2"/>
              <w:ind w:firstLine="0"/>
            </w:pPr>
            <w:r w:rsidRPr="006E3C7D">
              <w:t>Маршрут, который строится от местоположения Пользователя до научной зоны*</w:t>
            </w:r>
          </w:p>
        </w:tc>
      </w:tr>
      <w:tr w:rsidR="004C575D" w14:paraId="740A7188" w14:textId="77777777" w:rsidTr="006E38A2">
        <w:tc>
          <w:tcPr>
            <w:tcW w:w="2093" w:type="dxa"/>
          </w:tcPr>
          <w:p w14:paraId="36085AB4" w14:textId="77777777" w:rsidR="004C575D" w:rsidRDefault="004C575D" w:rsidP="006E38A2">
            <w:pPr>
              <w:pStyle w:val="a2"/>
              <w:ind w:firstLine="0"/>
            </w:pPr>
            <w:r>
              <w:t>Лекция</w:t>
            </w:r>
          </w:p>
        </w:tc>
        <w:tc>
          <w:tcPr>
            <w:tcW w:w="1021" w:type="dxa"/>
          </w:tcPr>
          <w:p w14:paraId="798C83BA" w14:textId="77777777" w:rsidR="004C575D" w:rsidRDefault="004C575D" w:rsidP="006E38A2">
            <w:pPr>
              <w:pStyle w:val="a2"/>
              <w:ind w:firstLine="0"/>
            </w:pPr>
            <w:r>
              <w:t>–</w:t>
            </w:r>
          </w:p>
        </w:tc>
        <w:tc>
          <w:tcPr>
            <w:tcW w:w="6457" w:type="dxa"/>
          </w:tcPr>
          <w:p w14:paraId="1EA67CB2" w14:textId="77777777" w:rsidR="004C575D" w:rsidRDefault="004C575D" w:rsidP="006E38A2">
            <w:pPr>
              <w:pStyle w:val="a2"/>
              <w:ind w:firstLine="0"/>
            </w:pPr>
            <w:r>
              <w:t xml:space="preserve">Аудиофайл, содержащий записанную лекцию на какую-либо тему. Лекции входит в состав Сборник лекций </w:t>
            </w:r>
          </w:p>
        </w:tc>
      </w:tr>
      <w:tr w:rsidR="004C575D" w14:paraId="3EA27A70" w14:textId="77777777" w:rsidTr="006E38A2">
        <w:tc>
          <w:tcPr>
            <w:tcW w:w="2093" w:type="dxa"/>
          </w:tcPr>
          <w:p w14:paraId="4FB26970" w14:textId="77777777" w:rsidR="004C575D" w:rsidRDefault="004C575D" w:rsidP="006E38A2">
            <w:pPr>
              <w:pStyle w:val="a2"/>
              <w:ind w:firstLine="0"/>
            </w:pPr>
            <w:r>
              <w:t>Сборник лекций</w:t>
            </w:r>
          </w:p>
        </w:tc>
        <w:tc>
          <w:tcPr>
            <w:tcW w:w="1021" w:type="dxa"/>
          </w:tcPr>
          <w:p w14:paraId="0A83D16C" w14:textId="77777777" w:rsidR="004C575D" w:rsidRDefault="004C575D" w:rsidP="006E38A2">
            <w:pPr>
              <w:pStyle w:val="a2"/>
              <w:ind w:firstLine="0"/>
            </w:pPr>
          </w:p>
        </w:tc>
        <w:tc>
          <w:tcPr>
            <w:tcW w:w="6457" w:type="dxa"/>
          </w:tcPr>
          <w:p w14:paraId="7E05C6A4" w14:textId="77777777" w:rsidR="004C575D" w:rsidRDefault="004C575D" w:rsidP="006E38A2">
            <w:pPr>
              <w:pStyle w:val="a2"/>
              <w:ind w:firstLine="0"/>
            </w:pPr>
            <w:r>
              <w:t xml:space="preserve">Собрание лекций, принадлежащих одному лектору и объединённых одной темой </w:t>
            </w:r>
          </w:p>
        </w:tc>
      </w:tr>
    </w:tbl>
    <w:p w14:paraId="1C923546" w14:textId="77777777" w:rsidR="00C103CC" w:rsidRPr="000F53BF" w:rsidRDefault="00C103CC" w:rsidP="0021739C">
      <w:pPr>
        <w:pStyle w:val="13"/>
      </w:pPr>
      <w:bookmarkStart w:id="7" w:name="_Toc223291739"/>
      <w:r w:rsidRPr="000F53BF">
        <w:lastRenderedPageBreak/>
        <w:t>Цели и назначение создания автоматизированной системы</w:t>
      </w:r>
      <w:bookmarkEnd w:id="7"/>
    </w:p>
    <w:p w14:paraId="30128863" w14:textId="7755E477" w:rsidR="00BC3E0B" w:rsidRPr="005A23B8" w:rsidRDefault="00BC3E0B" w:rsidP="00BC3E0B">
      <w:pPr>
        <w:pStyle w:val="2"/>
      </w:pPr>
      <w:bookmarkStart w:id="8" w:name="_Toc223291740"/>
      <w:r w:rsidRPr="005A23B8">
        <w:t>Цел</w:t>
      </w:r>
      <w:r w:rsidR="007F08A9" w:rsidRPr="005A23B8">
        <w:t>ь</w:t>
      </w:r>
      <w:r w:rsidRPr="005A23B8">
        <w:t xml:space="preserve"> создания </w:t>
      </w:r>
      <w:r w:rsidR="007F08A9" w:rsidRPr="005A23B8">
        <w:t>Приложения</w:t>
      </w:r>
      <w:bookmarkEnd w:id="8"/>
    </w:p>
    <w:p w14:paraId="1464AC0A" w14:textId="69F49ACA" w:rsidR="007F08A9" w:rsidRDefault="007F08A9" w:rsidP="007F08A9">
      <w:pPr>
        <w:pStyle w:val="a2"/>
      </w:pPr>
      <w:r>
        <w:t xml:space="preserve">Развитие научно-популярного туризма, а также локальных маршрутов внутри субъектов РФ посредством создания картографического сервиса, включающего в себя отображение, как географических объектов, так и определённых «научных точек», для сопровождения пешеходных туристический маршрутов с встроенным </w:t>
      </w:r>
      <w:r w:rsidR="005A23B8">
        <w:t>аудиогидом</w:t>
      </w:r>
      <w:r>
        <w:t>.</w:t>
      </w:r>
    </w:p>
    <w:p w14:paraId="71045B3A" w14:textId="49A8450E" w:rsidR="00BC3E0B" w:rsidRPr="007F08A9" w:rsidRDefault="00BC3E0B" w:rsidP="00BC3E0B">
      <w:pPr>
        <w:pStyle w:val="2"/>
      </w:pPr>
      <w:bookmarkStart w:id="9" w:name="_Toc223291741"/>
      <w:r w:rsidRPr="007F08A9">
        <w:t xml:space="preserve">Назначение </w:t>
      </w:r>
      <w:r w:rsidR="007F08A9" w:rsidRPr="007F08A9">
        <w:t>Приложения</w:t>
      </w:r>
      <w:bookmarkEnd w:id="9"/>
    </w:p>
    <w:p w14:paraId="2A4E3062" w14:textId="790BB5B1" w:rsidR="007F08A9" w:rsidRPr="00C6504B" w:rsidRDefault="005A23B8" w:rsidP="00BC3E0B">
      <w:pPr>
        <w:pStyle w:val="a2"/>
      </w:pPr>
      <w:r w:rsidRPr="00C6504B">
        <w:t>Создание Приложения предназначено для:</w:t>
      </w:r>
    </w:p>
    <w:p w14:paraId="295F6EB5" w14:textId="29E8F873" w:rsidR="00590DAE" w:rsidRPr="00C6504B" w:rsidRDefault="00590DAE" w:rsidP="00FE025D">
      <w:pPr>
        <w:pStyle w:val="-"/>
      </w:pPr>
      <w:r w:rsidRPr="00C6504B">
        <w:t>развитие научно-популярного туризма;</w:t>
      </w:r>
    </w:p>
    <w:p w14:paraId="77B9CD35" w14:textId="35E1ABC1" w:rsidR="00590DAE" w:rsidRPr="00C6504B" w:rsidRDefault="00590DAE" w:rsidP="00590DAE">
      <w:pPr>
        <w:pStyle w:val="-"/>
      </w:pPr>
      <w:r w:rsidRPr="00C6504B">
        <w:t xml:space="preserve">популяризация науки посредством доступных форматов (прослушивание </w:t>
      </w:r>
      <w:r w:rsidR="00C6504B" w:rsidRPr="00C6504B">
        <w:t>аудио-лекций);</w:t>
      </w:r>
    </w:p>
    <w:p w14:paraId="2D86EC99" w14:textId="26626458" w:rsidR="00C6504B" w:rsidRPr="00C6504B" w:rsidRDefault="00C6504B" w:rsidP="00590DAE">
      <w:pPr>
        <w:pStyle w:val="-"/>
      </w:pPr>
      <w:r w:rsidRPr="00C6504B">
        <w:t>развитие локальных маршрутов внутри субъектов Российской Федерации</w:t>
      </w:r>
    </w:p>
    <w:p w14:paraId="159C30B9" w14:textId="77777777" w:rsidR="00C103CC" w:rsidRDefault="00C103CC" w:rsidP="00BE246C">
      <w:pPr>
        <w:pStyle w:val="13"/>
      </w:pPr>
      <w:bookmarkStart w:id="10" w:name="_Toc223291742"/>
      <w:r>
        <w:lastRenderedPageBreak/>
        <w:t>Характеристика объектов автоматизации</w:t>
      </w:r>
      <w:bookmarkEnd w:id="10"/>
    </w:p>
    <w:p w14:paraId="07692550" w14:textId="77777777" w:rsidR="003C6DDE" w:rsidRDefault="003C6DDE" w:rsidP="003C6DDE">
      <w:pPr>
        <w:pStyle w:val="a2"/>
      </w:pPr>
      <w:r>
        <w:t>Объектами автоматизации разрабатываемого приложения являются:</w:t>
      </w:r>
    </w:p>
    <w:p w14:paraId="70C0BE65" w14:textId="32618538" w:rsidR="00B44703" w:rsidRDefault="00B44703" w:rsidP="003C6DDE">
      <w:pPr>
        <w:pStyle w:val="-"/>
      </w:pPr>
      <w:r>
        <w:t>карта Приволжского федерального округа (далее – ПФО) с отображением «научных точек» и «научных маршрутов»;</w:t>
      </w:r>
    </w:p>
    <w:p w14:paraId="0C174484" w14:textId="141D0319" w:rsidR="00B44703" w:rsidRDefault="00B44703" w:rsidP="003C6DDE">
      <w:pPr>
        <w:pStyle w:val="-"/>
      </w:pPr>
      <w:r>
        <w:t xml:space="preserve">реестр записанных </w:t>
      </w:r>
      <w:proofErr w:type="spellStart"/>
      <w:r>
        <w:t>аудиолекций</w:t>
      </w:r>
      <w:proofErr w:type="spellEnd"/>
      <w:r>
        <w:t>, информация о них, а также об авторах данных лекций;</w:t>
      </w:r>
    </w:p>
    <w:p w14:paraId="2BE4681D" w14:textId="71F985C5" w:rsidR="003C6DDE" w:rsidRDefault="003C6DDE" w:rsidP="003C6DDE">
      <w:pPr>
        <w:pStyle w:val="-"/>
      </w:pPr>
      <w:r>
        <w:t>база данных пешеходных маршрутов</w:t>
      </w:r>
      <w:r w:rsidR="00B44703">
        <w:t xml:space="preserve"> по территории ПФО; </w:t>
      </w:r>
    </w:p>
    <w:p w14:paraId="742B3F14" w14:textId="77777777" w:rsidR="003374F7" w:rsidRDefault="003C6DDE" w:rsidP="003374F7">
      <w:pPr>
        <w:pStyle w:val="-"/>
      </w:pPr>
      <w:r>
        <w:t>процессы сбора и обработки GPS-данных для определения местоположения туриста, автоматического трекинга перемещений и построения оптимальных маршрутов</w:t>
      </w:r>
      <w:r w:rsidR="003374F7">
        <w:t>;</w:t>
      </w:r>
    </w:p>
    <w:p w14:paraId="3CE72ACB" w14:textId="5ABA3B79" w:rsidR="003C6DDE" w:rsidRDefault="003C6DDE" w:rsidP="003374F7">
      <w:pPr>
        <w:pStyle w:val="-"/>
      </w:pPr>
      <w:r>
        <w:t>процесс воспроизведения</w:t>
      </w:r>
      <w:r w:rsidR="003374F7">
        <w:t xml:space="preserve"> лекций</w:t>
      </w:r>
      <w:r>
        <w:t>, инициируемые географическим положением пользователя</w:t>
      </w:r>
      <w:r w:rsidR="003374F7">
        <w:t>.</w:t>
      </w:r>
    </w:p>
    <w:p w14:paraId="3A81A000" w14:textId="77777777" w:rsidR="00C103CC" w:rsidRDefault="00C103CC" w:rsidP="00BE246C">
      <w:pPr>
        <w:pStyle w:val="13"/>
      </w:pPr>
      <w:bookmarkStart w:id="11" w:name="_Toc223291743"/>
      <w:r>
        <w:lastRenderedPageBreak/>
        <w:t>Требования к автоматизированной системе</w:t>
      </w:r>
      <w:bookmarkEnd w:id="11"/>
    </w:p>
    <w:p w14:paraId="19E3E024" w14:textId="20F715DE" w:rsidR="00BB384A" w:rsidRDefault="00BB384A" w:rsidP="00BB384A">
      <w:pPr>
        <w:pStyle w:val="2"/>
      </w:pPr>
      <w:bookmarkStart w:id="12" w:name="_Toc223291744"/>
      <w:r>
        <w:t>Требования к структуре</w:t>
      </w:r>
      <w:r w:rsidR="006E3255">
        <w:t xml:space="preserve"> Системы</w:t>
      </w:r>
      <w:bookmarkEnd w:id="12"/>
      <w:r w:rsidR="006E3255">
        <w:t xml:space="preserve"> </w:t>
      </w:r>
    </w:p>
    <w:p w14:paraId="420EB320" w14:textId="2EE2CC07" w:rsidR="006E3255" w:rsidRPr="006E3255" w:rsidRDefault="006E3255" w:rsidP="006E3255">
      <w:pPr>
        <w:pStyle w:val="3"/>
      </w:pPr>
      <w:bookmarkStart w:id="13" w:name="_Toc223291745"/>
      <w:r>
        <w:t>Требования к составу Системы</w:t>
      </w:r>
      <w:bookmarkEnd w:id="13"/>
    </w:p>
    <w:p w14:paraId="561A8B23" w14:textId="37840133" w:rsidR="00EF5859" w:rsidRDefault="006E3255" w:rsidP="00EF5859">
      <w:pPr>
        <w:pStyle w:val="a2"/>
      </w:pPr>
      <w:r>
        <w:t>Для достижения поставленных целей Система должна состоять из следующих разделов</w:t>
      </w:r>
      <w:r w:rsidR="00EF5859">
        <w:t>:</w:t>
      </w:r>
    </w:p>
    <w:p w14:paraId="0A0D433C" w14:textId="77777777" w:rsidR="00CB43E5" w:rsidRDefault="006E3255" w:rsidP="00CB43E5">
      <w:pPr>
        <w:pStyle w:val="-"/>
      </w:pPr>
      <w:r>
        <w:t>раздел «Главный экран»;</w:t>
      </w:r>
    </w:p>
    <w:p w14:paraId="6A668169" w14:textId="21D1D60C" w:rsidR="006E3255" w:rsidRDefault="006E3255" w:rsidP="00CB43E5">
      <w:pPr>
        <w:pStyle w:val="-"/>
      </w:pPr>
      <w:r>
        <w:t>раздел «Лекции»;</w:t>
      </w:r>
    </w:p>
    <w:p w14:paraId="64A1275F" w14:textId="10C952C0" w:rsidR="006E3255" w:rsidRDefault="006E3255" w:rsidP="00ED0308">
      <w:pPr>
        <w:pStyle w:val="-"/>
      </w:pPr>
      <w:r>
        <w:t>раздел «Избранное»;</w:t>
      </w:r>
    </w:p>
    <w:p w14:paraId="6DA3D4AC" w14:textId="77777777" w:rsidR="0002562A" w:rsidRDefault="006E3255" w:rsidP="00ED0308">
      <w:pPr>
        <w:pStyle w:val="-"/>
      </w:pPr>
      <w:r>
        <w:t>раздел «Профиль»</w:t>
      </w:r>
      <w:r w:rsidR="0002562A">
        <w:t>;</w:t>
      </w:r>
    </w:p>
    <w:p w14:paraId="1678580F" w14:textId="460A621F" w:rsidR="006E3255" w:rsidRDefault="0002562A" w:rsidP="00ED0308">
      <w:pPr>
        <w:pStyle w:val="-"/>
      </w:pPr>
      <w:r>
        <w:t>раздел «Администрирование»</w:t>
      </w:r>
      <w:r w:rsidR="006E3255">
        <w:t>.</w:t>
      </w:r>
    </w:p>
    <w:p w14:paraId="63B14C5F" w14:textId="04C9EC52" w:rsidR="006E3255" w:rsidRDefault="006E3255" w:rsidP="006E3255">
      <w:pPr>
        <w:pStyle w:val="3"/>
      </w:pPr>
      <w:bookmarkStart w:id="14" w:name="_Toc223291746"/>
      <w:r>
        <w:t>Т</w:t>
      </w:r>
      <w:r w:rsidR="00EF5859">
        <w:t>ребования к режимам функционирования АС</w:t>
      </w:r>
      <w:bookmarkEnd w:id="14"/>
    </w:p>
    <w:p w14:paraId="517BC6AD" w14:textId="1C473F9E" w:rsidR="006E3255" w:rsidRDefault="004E25C0" w:rsidP="006E3255">
      <w:pPr>
        <w:pStyle w:val="a2"/>
      </w:pPr>
      <w:r>
        <w:t>Приложение должно поддерживать следующие режимы функционирования:</w:t>
      </w:r>
    </w:p>
    <w:p w14:paraId="746054BB" w14:textId="38A656E5" w:rsidR="004E25C0" w:rsidRDefault="004E25C0" w:rsidP="004E25C0">
      <w:pPr>
        <w:pStyle w:val="-"/>
      </w:pPr>
      <w:r>
        <w:t>онлайн-режим;</w:t>
      </w:r>
    </w:p>
    <w:p w14:paraId="07647F69" w14:textId="1B853152" w:rsidR="00FA025C" w:rsidRPr="006B5BF7" w:rsidRDefault="004E25C0" w:rsidP="006B5BF7">
      <w:pPr>
        <w:pStyle w:val="-"/>
      </w:pPr>
      <w:r>
        <w:t>офлайн-режим</w:t>
      </w:r>
      <w:r w:rsidR="00FA025C">
        <w:t xml:space="preserve"> просмотра карты</w:t>
      </w:r>
      <w:r>
        <w:t>.</w:t>
      </w:r>
    </w:p>
    <w:p w14:paraId="19D2ECB0" w14:textId="6C0061EF" w:rsidR="00F765D2" w:rsidRPr="00001F3D" w:rsidRDefault="00BB384A" w:rsidP="00F765D2">
      <w:pPr>
        <w:pStyle w:val="2"/>
      </w:pPr>
      <w:bookmarkStart w:id="15" w:name="_Toc223291747"/>
      <w:r w:rsidRPr="00001F3D">
        <w:t>Требования к функциям, выполняемым АС</w:t>
      </w:r>
      <w:bookmarkEnd w:id="15"/>
    </w:p>
    <w:p w14:paraId="5A4A7969" w14:textId="6C3EFC10" w:rsidR="00F765D2" w:rsidRDefault="00F765D2" w:rsidP="00F765D2">
      <w:pPr>
        <w:pStyle w:val="3"/>
      </w:pPr>
      <w:bookmarkStart w:id="16" w:name="_Toc223291748"/>
      <w:r>
        <w:t>Раздел «Главный экран»</w:t>
      </w:r>
      <w:bookmarkEnd w:id="16"/>
    </w:p>
    <w:p w14:paraId="4758EB92" w14:textId="60049E8B" w:rsidR="00D771AD" w:rsidRDefault="00172F17" w:rsidP="00172F17">
      <w:pPr>
        <w:pStyle w:val="a2"/>
      </w:pPr>
      <w:r>
        <w:t xml:space="preserve">Раздел «Главный экран» </w:t>
      </w:r>
      <w:r w:rsidR="00AA3B8D">
        <w:t>является главным разде</w:t>
      </w:r>
      <w:r w:rsidR="008C41D5">
        <w:t>лом в приложении и предназначен для работы с построением и прохождением маршрутов.</w:t>
      </w:r>
    </w:p>
    <w:p w14:paraId="049EE859" w14:textId="77777777" w:rsidR="0090388B" w:rsidRDefault="0090388B" w:rsidP="0090388B">
      <w:pPr>
        <w:pStyle w:val="a2"/>
      </w:pPr>
      <w:r>
        <w:t>Раздел должен обеспечивать решение следующих задач:</w:t>
      </w:r>
    </w:p>
    <w:p w14:paraId="5F4444FE" w14:textId="4E4A6D63" w:rsidR="0090388B" w:rsidRDefault="0090388B" w:rsidP="0090388B">
      <w:pPr>
        <w:pStyle w:val="-"/>
      </w:pPr>
      <w:r>
        <w:t>отображение карты и объектов на ней;</w:t>
      </w:r>
    </w:p>
    <w:p w14:paraId="18533FF7" w14:textId="301D04CF" w:rsidR="00C25072" w:rsidRDefault="00C25072" w:rsidP="0090388B">
      <w:pPr>
        <w:pStyle w:val="-"/>
      </w:pPr>
      <w:r>
        <w:t>определение местоположения Пользователя;</w:t>
      </w:r>
    </w:p>
    <w:p w14:paraId="5917B9FC" w14:textId="74777B4A" w:rsidR="0090388B" w:rsidRDefault="0090388B" w:rsidP="0090388B">
      <w:pPr>
        <w:pStyle w:val="-"/>
      </w:pPr>
      <w:r>
        <w:t>построение маршрутов от местоположения Пользователя до научной области</w:t>
      </w:r>
      <w:r w:rsidR="00C25072">
        <w:t>/ ближайшей научной точки</w:t>
      </w:r>
      <w:r>
        <w:t>;</w:t>
      </w:r>
    </w:p>
    <w:p w14:paraId="26C1AF75" w14:textId="0155FE58" w:rsidR="008F49EE" w:rsidRDefault="008F49EE" w:rsidP="0090388B">
      <w:pPr>
        <w:pStyle w:val="-"/>
      </w:pPr>
      <w:r>
        <w:t>хранение информации о научных точках и научных маршрутах;</w:t>
      </w:r>
    </w:p>
    <w:p w14:paraId="019071CA" w14:textId="6C9CEFE4" w:rsidR="00C25072" w:rsidRDefault="0090388B" w:rsidP="0090388B">
      <w:pPr>
        <w:pStyle w:val="-"/>
      </w:pPr>
      <w:r>
        <w:t xml:space="preserve">отображение </w:t>
      </w:r>
      <w:r w:rsidR="00C25072">
        <w:t>существующих</w:t>
      </w:r>
      <w:r>
        <w:t xml:space="preserve"> научных маршрутов</w:t>
      </w:r>
      <w:r w:rsidR="00C25072">
        <w:t>;</w:t>
      </w:r>
    </w:p>
    <w:p w14:paraId="29914C8C" w14:textId="77777777" w:rsidR="00C25072" w:rsidRDefault="0090388B" w:rsidP="0090388B">
      <w:pPr>
        <w:pStyle w:val="-"/>
      </w:pPr>
      <w:r>
        <w:t>построение новых научных маршрутов</w:t>
      </w:r>
      <w:r w:rsidR="00C25072">
        <w:t>;</w:t>
      </w:r>
    </w:p>
    <w:p w14:paraId="7E46E018" w14:textId="07E09896" w:rsidR="0090388B" w:rsidRDefault="0090388B" w:rsidP="0090388B">
      <w:pPr>
        <w:pStyle w:val="-"/>
      </w:pPr>
      <w:r>
        <w:t>прохождение</w:t>
      </w:r>
      <w:r w:rsidR="00C25072">
        <w:t xml:space="preserve"> научных маршрутов</w:t>
      </w:r>
      <w:r>
        <w:t>.</w:t>
      </w:r>
    </w:p>
    <w:p w14:paraId="43A8D5D4" w14:textId="08600C23" w:rsidR="00172F17" w:rsidRDefault="00172F17" w:rsidP="00172F17">
      <w:pPr>
        <w:pStyle w:val="a2"/>
      </w:pPr>
      <w:r w:rsidRPr="005E440B">
        <w:t xml:space="preserve">Перечень функций подсистемы и требования </w:t>
      </w:r>
      <w:r>
        <w:t xml:space="preserve">к их автоматизации приведены в </w:t>
      </w:r>
      <w:r w:rsidR="006D4AA6">
        <w:fldChar w:fldCharType="begin"/>
      </w:r>
      <w:r w:rsidR="006D4AA6">
        <w:instrText xml:space="preserve"> REF _Ref223288988 \h </w:instrText>
      </w:r>
      <w:r w:rsidR="006D4AA6">
        <w:fldChar w:fldCharType="separate"/>
      </w:r>
      <w:r w:rsidR="00A14474" w:rsidRPr="006D4AA6">
        <w:t>Таблиц</w:t>
      </w:r>
      <w:r w:rsidR="00A14474">
        <w:t>е</w:t>
      </w:r>
      <w:r w:rsidR="00A14474" w:rsidRPr="006D4AA6">
        <w:t xml:space="preserve"> </w:t>
      </w:r>
      <w:r w:rsidR="00A14474">
        <w:rPr>
          <w:noProof/>
        </w:rPr>
        <w:t>1</w:t>
      </w:r>
      <w:r w:rsidR="006D4AA6">
        <w:fldChar w:fldCharType="end"/>
      </w:r>
      <w:r>
        <w:t>.</w:t>
      </w:r>
    </w:p>
    <w:p w14:paraId="51677507" w14:textId="254CFA64" w:rsidR="006D4AA6" w:rsidRPr="006D4AA6" w:rsidRDefault="006D4AA6" w:rsidP="006D4AA6">
      <w:pPr>
        <w:pStyle w:val="TableName"/>
      </w:pPr>
      <w:bookmarkStart w:id="17" w:name="_Ref223288988"/>
      <w:r w:rsidRPr="006D4AA6">
        <w:t xml:space="preserve">Таблица </w:t>
      </w:r>
      <w:r w:rsidRPr="006D4AA6">
        <w:fldChar w:fldCharType="begin"/>
      </w:r>
      <w:r w:rsidRPr="006D4AA6">
        <w:instrText xml:space="preserve"> SEQ Таблица \* ARABIC </w:instrText>
      </w:r>
      <w:r w:rsidRPr="006D4AA6">
        <w:fldChar w:fldCharType="separate"/>
      </w:r>
      <w:r w:rsidR="00A14474">
        <w:rPr>
          <w:noProof/>
        </w:rPr>
        <w:t>1</w:t>
      </w:r>
      <w:r w:rsidRPr="006D4AA6">
        <w:fldChar w:fldCharType="end"/>
      </w:r>
      <w:bookmarkEnd w:id="17"/>
      <w:r w:rsidR="00A14474">
        <w:t xml:space="preserve"> –</w:t>
      </w:r>
      <w:r w:rsidRPr="006D4AA6">
        <w:t xml:space="preserve"> </w:t>
      </w:r>
      <w:r>
        <w:t>Требования к функциям</w:t>
      </w:r>
      <w:r>
        <w:t xml:space="preserve"> раздела «Главный экран»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5670"/>
        <w:gridCol w:w="1695"/>
      </w:tblGrid>
      <w:tr w:rsidR="00AA3B8D" w14:paraId="5E6D2A27" w14:textId="77777777" w:rsidTr="00D11B61">
        <w:tc>
          <w:tcPr>
            <w:tcW w:w="562" w:type="dxa"/>
          </w:tcPr>
          <w:p w14:paraId="34450D9C" w14:textId="77777777" w:rsidR="00AA3B8D" w:rsidRPr="001F249D" w:rsidRDefault="00AA3B8D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14:paraId="5827DDB5" w14:textId="77777777" w:rsidR="00AA3B8D" w:rsidRPr="001F249D" w:rsidRDefault="00AA3B8D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Функция</w:t>
            </w:r>
          </w:p>
        </w:tc>
        <w:tc>
          <w:tcPr>
            <w:tcW w:w="5670" w:type="dxa"/>
          </w:tcPr>
          <w:p w14:paraId="0C713FE6" w14:textId="77777777" w:rsidR="00AA3B8D" w:rsidRPr="001F249D" w:rsidRDefault="00AA3B8D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Требования к функции</w:t>
            </w:r>
          </w:p>
        </w:tc>
        <w:tc>
          <w:tcPr>
            <w:tcW w:w="1695" w:type="dxa"/>
          </w:tcPr>
          <w:p w14:paraId="6FAD178B" w14:textId="77777777" w:rsidR="00AA3B8D" w:rsidRPr="001F249D" w:rsidRDefault="00AA3B8D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Комментарий </w:t>
            </w:r>
          </w:p>
        </w:tc>
      </w:tr>
      <w:tr w:rsidR="00FA374A" w14:paraId="4F1C9B41" w14:textId="77777777" w:rsidTr="00D11B61">
        <w:tc>
          <w:tcPr>
            <w:tcW w:w="562" w:type="dxa"/>
          </w:tcPr>
          <w:p w14:paraId="7BD8350A" w14:textId="12FBBB6F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268" w:type="dxa"/>
          </w:tcPr>
          <w:p w14:paraId="3077B599" w14:textId="3695C6A6" w:rsidR="00FA374A" w:rsidRPr="00FA374A" w:rsidRDefault="00FA374A" w:rsidP="00FA374A">
            <w:pPr>
              <w:pStyle w:val="TableGraf12L"/>
              <w:rPr>
                <w:sz w:val="20"/>
                <w:szCs w:val="20"/>
                <w:lang w:val="ru-RU"/>
              </w:rPr>
            </w:pPr>
            <w:r w:rsidRPr="00FA374A">
              <w:rPr>
                <w:sz w:val="20"/>
                <w:szCs w:val="20"/>
                <w:lang w:val="ru-RU"/>
              </w:rPr>
              <w:t>Запуск режима «обучения»</w:t>
            </w:r>
          </w:p>
        </w:tc>
        <w:tc>
          <w:tcPr>
            <w:tcW w:w="5670" w:type="dxa"/>
          </w:tcPr>
          <w:p w14:paraId="1FCEB05C" w14:textId="77777777" w:rsidR="00FA374A" w:rsidRDefault="00FA374A" w:rsidP="00FA374A">
            <w:pPr>
              <w:pStyle w:val="a"/>
            </w:pPr>
            <w:r>
              <w:t>При первом запуске Приложения должен автоматически активировать режим обучения;</w:t>
            </w:r>
          </w:p>
          <w:p w14:paraId="17C1BA95" w14:textId="77777777" w:rsidR="00FA374A" w:rsidRDefault="00FA374A" w:rsidP="00FA374A">
            <w:pPr>
              <w:pStyle w:val="a"/>
            </w:pPr>
            <w:r>
              <w:t>Режим обучения предполагает отображение нескольких слайдов</w:t>
            </w:r>
            <w:r>
              <w:t xml:space="preserve"> с указанием возможностей Приложения, в том числе:</w:t>
            </w:r>
          </w:p>
          <w:p w14:paraId="1E03F351" w14:textId="2FE4BAFF" w:rsidR="00FA374A" w:rsidRDefault="00FA374A" w:rsidP="00FA374A">
            <w:pPr>
              <w:pStyle w:val="20"/>
            </w:pPr>
            <w:r>
              <w:t>построение маршрута</w:t>
            </w:r>
            <w:r>
              <w:t>;</w:t>
            </w:r>
          </w:p>
          <w:p w14:paraId="189A3774" w14:textId="64C7437D" w:rsidR="00FA374A" w:rsidRDefault="00FA374A" w:rsidP="00FA374A">
            <w:pPr>
              <w:pStyle w:val="20"/>
            </w:pPr>
            <w:r>
              <w:t>прохождени</w:t>
            </w:r>
            <w:r>
              <w:t>е</w:t>
            </w:r>
            <w:r>
              <w:t xml:space="preserve"> маршрута</w:t>
            </w:r>
            <w:r>
              <w:t>;</w:t>
            </w:r>
          </w:p>
          <w:p w14:paraId="6F4E2C7D" w14:textId="637D980B" w:rsidR="00FA374A" w:rsidRDefault="00FA374A" w:rsidP="00FA374A">
            <w:pPr>
              <w:pStyle w:val="20"/>
            </w:pPr>
            <w:r>
              <w:lastRenderedPageBreak/>
              <w:t>прослушивани</w:t>
            </w:r>
            <w:r>
              <w:t>е</w:t>
            </w:r>
            <w:r>
              <w:t xml:space="preserve"> лекции</w:t>
            </w:r>
            <w:r>
              <w:t>;</w:t>
            </w:r>
          </w:p>
          <w:p w14:paraId="250D9EF7" w14:textId="69DADBFD" w:rsidR="00FA374A" w:rsidRDefault="00FA374A" w:rsidP="00FA374A">
            <w:pPr>
              <w:pStyle w:val="20"/>
            </w:pPr>
            <w:r>
              <w:t>изучение различных тематик</w:t>
            </w:r>
            <w:r>
              <w:t>;</w:t>
            </w:r>
          </w:p>
          <w:p w14:paraId="60B61000" w14:textId="77777777" w:rsidR="00FA374A" w:rsidRDefault="00FA374A" w:rsidP="00FA374A">
            <w:pPr>
              <w:pStyle w:val="20"/>
            </w:pPr>
            <w:r>
              <w:t>о</w:t>
            </w:r>
            <w:r>
              <w:t>ценк</w:t>
            </w:r>
            <w:r>
              <w:t xml:space="preserve">а </w:t>
            </w:r>
            <w:r>
              <w:t>маршрутов</w:t>
            </w:r>
            <w:r>
              <w:t>.</w:t>
            </w:r>
          </w:p>
          <w:p w14:paraId="7B7E76E2" w14:textId="23E7BC01" w:rsidR="00FA374A" w:rsidRPr="001F249D" w:rsidRDefault="00FA374A" w:rsidP="00FA374A">
            <w:pPr>
              <w:pStyle w:val="a"/>
            </w:pPr>
            <w:r>
              <w:t>По окончании просмотра обучающих слайдов, Приложение должно отобразить основную функциональность раздела «Главный экран».</w:t>
            </w:r>
          </w:p>
        </w:tc>
        <w:tc>
          <w:tcPr>
            <w:tcW w:w="1695" w:type="dxa"/>
          </w:tcPr>
          <w:p w14:paraId="3DA3C72B" w14:textId="77777777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FA374A" w14:paraId="5CF7DA09" w14:textId="77777777" w:rsidTr="00D11B61">
        <w:tc>
          <w:tcPr>
            <w:tcW w:w="562" w:type="dxa"/>
          </w:tcPr>
          <w:p w14:paraId="1CF70159" w14:textId="18483A11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4AFB6B61" w14:textId="697D034C" w:rsidR="00FA374A" w:rsidRPr="008C41D5" w:rsidRDefault="00FA374A" w:rsidP="00FA374A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Отображение карты</w:t>
            </w:r>
          </w:p>
        </w:tc>
        <w:tc>
          <w:tcPr>
            <w:tcW w:w="5670" w:type="dxa"/>
          </w:tcPr>
          <w:p w14:paraId="4BFB7976" w14:textId="74DAC28C" w:rsidR="00FA374A" w:rsidRDefault="00FA374A" w:rsidP="00FA374A">
            <w:pPr>
              <w:pStyle w:val="a"/>
            </w:pPr>
            <w:r>
              <w:t>Приложение должно осуществлять интеграцию карты со стороннего сервиса;</w:t>
            </w:r>
          </w:p>
          <w:p w14:paraId="76A1397A" w14:textId="2226F7C1" w:rsidR="00FA374A" w:rsidRDefault="00FA374A" w:rsidP="00FA374A">
            <w:pPr>
              <w:pStyle w:val="a"/>
            </w:pPr>
            <w:r>
              <w:t>Приложение должно осуществлять отображение карты;</w:t>
            </w:r>
          </w:p>
          <w:p w14:paraId="274E5857" w14:textId="77777777" w:rsidR="00FA374A" w:rsidRDefault="00FA374A" w:rsidP="00FA374A">
            <w:pPr>
              <w:pStyle w:val="a"/>
            </w:pPr>
            <w:r>
              <w:t>На карте должны отображаться следующие объекты:</w:t>
            </w:r>
          </w:p>
          <w:p w14:paraId="2D547947" w14:textId="77777777" w:rsidR="00FA374A" w:rsidRDefault="00FA374A" w:rsidP="00FA374A">
            <w:pPr>
              <w:pStyle w:val="20"/>
            </w:pPr>
            <w:r>
              <w:t>научные точки;</w:t>
            </w:r>
          </w:p>
          <w:p w14:paraId="5453E45C" w14:textId="77777777" w:rsidR="00FA374A" w:rsidRDefault="00FA374A" w:rsidP="00FA374A">
            <w:pPr>
              <w:pStyle w:val="20"/>
            </w:pPr>
            <w:r>
              <w:t>научная область;</w:t>
            </w:r>
          </w:p>
          <w:p w14:paraId="6AB069B9" w14:textId="261B2A84" w:rsidR="00FA374A" w:rsidRDefault="00FA374A" w:rsidP="00FA374A">
            <w:pPr>
              <w:pStyle w:val="20"/>
            </w:pPr>
            <w:r>
              <w:t>географические объекты;</w:t>
            </w:r>
          </w:p>
          <w:p w14:paraId="09C19202" w14:textId="028AC575" w:rsidR="00FA374A" w:rsidRPr="001F249D" w:rsidRDefault="00FA374A" w:rsidP="00FA374A">
            <w:pPr>
              <w:pStyle w:val="20"/>
            </w:pPr>
            <w:r>
              <w:t>научные маршруты</w:t>
            </w:r>
          </w:p>
        </w:tc>
        <w:tc>
          <w:tcPr>
            <w:tcW w:w="1695" w:type="dxa"/>
          </w:tcPr>
          <w:p w14:paraId="620B0CD3" w14:textId="77777777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FA374A" w14:paraId="57E63849" w14:textId="77777777" w:rsidTr="00D11B61">
        <w:tc>
          <w:tcPr>
            <w:tcW w:w="562" w:type="dxa"/>
          </w:tcPr>
          <w:p w14:paraId="467AEF22" w14:textId="5CAB242D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7534C33D" w14:textId="4F4EB60C" w:rsidR="00FA374A" w:rsidRDefault="00FA374A" w:rsidP="00FA374A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Определение местоположения Пользователя </w:t>
            </w:r>
          </w:p>
        </w:tc>
        <w:tc>
          <w:tcPr>
            <w:tcW w:w="5670" w:type="dxa"/>
          </w:tcPr>
          <w:p w14:paraId="6A0E1A14" w14:textId="4A059FF9" w:rsidR="00FA374A" w:rsidRPr="008A24B8" w:rsidRDefault="00FA374A" w:rsidP="00FA374A">
            <w:pPr>
              <w:pStyle w:val="a"/>
            </w:pPr>
            <w:r>
              <w:t>Приложение должно автоматически определять и отображать на карте местоположение Пользователя в момент его использования с точностью 5-100 метров (в зависимости от возможностей мобильного устройства);</w:t>
            </w:r>
          </w:p>
          <w:p w14:paraId="505F9855" w14:textId="31A8B885" w:rsidR="00FA374A" w:rsidRDefault="00FA374A" w:rsidP="00FA374A">
            <w:pPr>
              <w:pStyle w:val="a"/>
            </w:pPr>
            <w:r>
              <w:t>В случае если Пользователь находится вне научной области, то Приложение должно рассчитывать расстояние (в км) от местоположения Пользователя до научной области (её ближайшей точки). Результат расчёта должен отображаться на главном экране;</w:t>
            </w:r>
          </w:p>
          <w:p w14:paraId="0432FDD7" w14:textId="2039BD68" w:rsidR="00FA374A" w:rsidRDefault="00FA374A" w:rsidP="00FA374A">
            <w:pPr>
              <w:pStyle w:val="a"/>
            </w:pPr>
            <w:r>
              <w:t>В случае если Пользователь находится вне научной области и уже построил научный маршрут (функция 3), то Приложение должно рассчитывать расстояние от местоположения Пользователя до начальной точки научного маршрута. Результат расчёта должен отображаться на главном экране</w:t>
            </w:r>
          </w:p>
        </w:tc>
        <w:tc>
          <w:tcPr>
            <w:tcW w:w="1695" w:type="dxa"/>
          </w:tcPr>
          <w:p w14:paraId="3340CC31" w14:textId="77777777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FA374A" w14:paraId="3D6C009B" w14:textId="77777777" w:rsidTr="00D11B61">
        <w:tc>
          <w:tcPr>
            <w:tcW w:w="562" w:type="dxa"/>
          </w:tcPr>
          <w:p w14:paraId="3A96E407" w14:textId="51D51DB0" w:rsidR="00FA374A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F249D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9B6A314" w14:textId="6E37C49E" w:rsidR="00FA374A" w:rsidRDefault="00FA374A" w:rsidP="00FA374A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Хранение информации о научных точках и научных маршрутах</w:t>
            </w:r>
          </w:p>
        </w:tc>
        <w:tc>
          <w:tcPr>
            <w:tcW w:w="5670" w:type="dxa"/>
          </w:tcPr>
          <w:p w14:paraId="4D802038" w14:textId="591BCED5" w:rsidR="00FA374A" w:rsidRPr="001F249D" w:rsidRDefault="00FA374A" w:rsidP="00FA374A">
            <w:pPr>
              <w:pStyle w:val="a"/>
            </w:pPr>
            <w:r w:rsidRPr="001F249D">
              <w:t xml:space="preserve">Приложение должно обеспечивать целостность данных о </w:t>
            </w:r>
            <w:r>
              <w:t>научных точках и хранить следующие параметры:</w:t>
            </w:r>
          </w:p>
          <w:p w14:paraId="4BF6F640" w14:textId="57B4CD32" w:rsidR="00FA374A" w:rsidRDefault="00FA374A" w:rsidP="00FA374A">
            <w:pPr>
              <w:pStyle w:val="20"/>
            </w:pPr>
            <w:r>
              <w:t>наименование точки;</w:t>
            </w:r>
          </w:p>
          <w:p w14:paraId="4760E0A8" w14:textId="4E30D653" w:rsidR="00FA374A" w:rsidRDefault="00FA374A" w:rsidP="00FA374A">
            <w:pPr>
              <w:pStyle w:val="20"/>
            </w:pPr>
            <w:r>
              <w:t>координаты точки</w:t>
            </w:r>
            <w:r w:rsidRPr="001F249D">
              <w:t>;</w:t>
            </w:r>
          </w:p>
          <w:p w14:paraId="529A9292" w14:textId="386040AE" w:rsidR="00FA374A" w:rsidRDefault="00FA374A" w:rsidP="00FA374A">
            <w:pPr>
              <w:pStyle w:val="20"/>
            </w:pPr>
            <w:r>
              <w:t>взаимосвязь с лекциями (которые могут быть прослушаны с данной точки).</w:t>
            </w:r>
          </w:p>
          <w:p w14:paraId="55C29A4D" w14:textId="1D493B0D" w:rsidR="00FA374A" w:rsidRDefault="00FA374A" w:rsidP="00FA374A">
            <w:pPr>
              <w:pStyle w:val="a"/>
            </w:pPr>
            <w:r w:rsidRPr="001F249D">
              <w:t>Приложение должно обеспечивать целостность данных</w:t>
            </w:r>
            <w:r>
              <w:t xml:space="preserve"> о научных маршрутах и хранить следующие параметры:</w:t>
            </w:r>
          </w:p>
          <w:p w14:paraId="2FE937AC" w14:textId="77C96380" w:rsidR="00FA374A" w:rsidRDefault="00FA374A" w:rsidP="00FA374A">
            <w:pPr>
              <w:pStyle w:val="20"/>
            </w:pPr>
            <w:r>
              <w:t>наименование маршрута;</w:t>
            </w:r>
          </w:p>
          <w:p w14:paraId="409F97C4" w14:textId="5574D59E" w:rsidR="00FA374A" w:rsidRDefault="00FA374A" w:rsidP="00FA374A">
            <w:pPr>
              <w:pStyle w:val="20"/>
            </w:pPr>
            <w:r>
              <w:t>длина маршрута;</w:t>
            </w:r>
          </w:p>
          <w:p w14:paraId="7BCF0265" w14:textId="27A6663D" w:rsidR="00FA374A" w:rsidRDefault="00FA374A" w:rsidP="00FA374A">
            <w:pPr>
              <w:pStyle w:val="20"/>
            </w:pPr>
            <w:r>
              <w:t>время маршрута;</w:t>
            </w:r>
          </w:p>
          <w:p w14:paraId="49EF7085" w14:textId="4A89EF7B" w:rsidR="00FA374A" w:rsidRDefault="00FA374A" w:rsidP="00FA374A">
            <w:pPr>
              <w:pStyle w:val="20"/>
            </w:pPr>
            <w:r>
              <w:t>начальная точка;</w:t>
            </w:r>
          </w:p>
          <w:p w14:paraId="560BB33D" w14:textId="49C214C3" w:rsidR="00FA374A" w:rsidRDefault="00FA374A" w:rsidP="00FA374A">
            <w:pPr>
              <w:pStyle w:val="20"/>
            </w:pPr>
            <w:r>
              <w:t>конечная точка;</w:t>
            </w:r>
          </w:p>
          <w:p w14:paraId="689D40BD" w14:textId="77777777" w:rsidR="00A14474" w:rsidRDefault="00FA374A" w:rsidP="00FA374A">
            <w:pPr>
              <w:pStyle w:val="20"/>
            </w:pPr>
            <w:r>
              <w:t>взаимосвязь с лекциями (которые могут быть прослушаны на данном маршруте)</w:t>
            </w:r>
            <w:r w:rsidR="00A14474">
              <w:t>;</w:t>
            </w:r>
          </w:p>
          <w:p w14:paraId="3206B2BD" w14:textId="760B89D1" w:rsidR="00FA374A" w:rsidRDefault="00A14474" w:rsidP="00FA374A">
            <w:pPr>
              <w:pStyle w:val="20"/>
            </w:pPr>
            <w:r>
              <w:t xml:space="preserve">оценка маршрута </w:t>
            </w:r>
            <w:r>
              <w:t xml:space="preserve">(оценка </w:t>
            </w:r>
            <w:r>
              <w:t>маршрута</w:t>
            </w:r>
            <w:r>
              <w:t xml:space="preserve"> рассчитывается, как среднее арифметическое всех оценок, поставленных Пользователями).</w:t>
            </w:r>
          </w:p>
          <w:p w14:paraId="7E9B1B7E" w14:textId="636D93D5" w:rsidR="00FA374A" w:rsidRDefault="00FA374A" w:rsidP="00FA374A">
            <w:pPr>
              <w:pStyle w:val="a"/>
            </w:pPr>
            <w:r>
              <w:t>Научные маршруты должны состоять из научных точек</w:t>
            </w:r>
          </w:p>
        </w:tc>
        <w:tc>
          <w:tcPr>
            <w:tcW w:w="1695" w:type="dxa"/>
          </w:tcPr>
          <w:p w14:paraId="1F7A99D3" w14:textId="77777777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FA374A" w14:paraId="3C1C839F" w14:textId="77777777" w:rsidTr="00D11B61">
        <w:tc>
          <w:tcPr>
            <w:tcW w:w="562" w:type="dxa"/>
          </w:tcPr>
          <w:p w14:paraId="5CE5998F" w14:textId="03808AC6" w:rsidR="00FA374A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F40FD61" w14:textId="1E848E50" w:rsidR="00FA374A" w:rsidRDefault="00FA374A" w:rsidP="00FA374A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Отображение перечня готовых научных маршрутов</w:t>
            </w:r>
          </w:p>
        </w:tc>
        <w:tc>
          <w:tcPr>
            <w:tcW w:w="5670" w:type="dxa"/>
          </w:tcPr>
          <w:p w14:paraId="6AF33A27" w14:textId="5CA94DBD" w:rsidR="00FA374A" w:rsidRDefault="00FA374A" w:rsidP="00FA374A">
            <w:pPr>
              <w:pStyle w:val="a"/>
            </w:pPr>
            <w:r>
              <w:t>Приложение должно отображать перечень готовых научных маршрутов, загруженных в Приложение системными администраторами;</w:t>
            </w:r>
          </w:p>
          <w:p w14:paraId="657EF653" w14:textId="68209328" w:rsidR="00FA374A" w:rsidRDefault="00FA374A" w:rsidP="00FA374A">
            <w:pPr>
              <w:pStyle w:val="a"/>
            </w:pPr>
            <w:r>
              <w:t>При отображении перечня маршрутов необходимо учитывать фильтрацию/ сортировку по следующим параметрами:</w:t>
            </w:r>
          </w:p>
          <w:p w14:paraId="78A177D4" w14:textId="01B31124" w:rsidR="00FA374A" w:rsidRDefault="00FA374A" w:rsidP="00FA374A">
            <w:pPr>
              <w:pStyle w:val="20"/>
            </w:pPr>
            <w:r>
              <w:t>по расстоянию;</w:t>
            </w:r>
          </w:p>
          <w:p w14:paraId="4DA546E7" w14:textId="33B31807" w:rsidR="00FA374A" w:rsidRDefault="00FA374A" w:rsidP="00FA374A">
            <w:pPr>
              <w:pStyle w:val="20"/>
            </w:pPr>
            <w:r>
              <w:t>по категории лекций, прослушиваемых на данном маршруте (подробнее параметр «Категория лекции» описан в Разделе «Лекции»);</w:t>
            </w:r>
          </w:p>
          <w:p w14:paraId="78AD9D2E" w14:textId="4F9CB045" w:rsidR="00A14474" w:rsidRDefault="00A14474" w:rsidP="00FA374A">
            <w:pPr>
              <w:pStyle w:val="20"/>
            </w:pPr>
            <w:r>
              <w:t>по оценке маршрута (в случае если у маршрута нет оценок, то он отображается в конце списка).</w:t>
            </w:r>
          </w:p>
          <w:p w14:paraId="39C7E60D" w14:textId="032B170E" w:rsidR="00FA374A" w:rsidRPr="007F3C51" w:rsidRDefault="00FA374A" w:rsidP="00FA374A">
            <w:pPr>
              <w:pStyle w:val="a"/>
            </w:pPr>
            <w:r w:rsidRPr="007F3C51">
              <w:t>П</w:t>
            </w:r>
            <w:r>
              <w:t>ри</w:t>
            </w:r>
            <w:r w:rsidRPr="007F3C51">
              <w:t xml:space="preserve"> выбор</w:t>
            </w:r>
            <w:r>
              <w:t>е</w:t>
            </w:r>
            <w:r w:rsidRPr="007F3C51">
              <w:t xml:space="preserve"> </w:t>
            </w:r>
            <w:r>
              <w:t xml:space="preserve">какого-либо </w:t>
            </w:r>
            <w:r w:rsidRPr="007F3C51">
              <w:t xml:space="preserve">маршрута из </w:t>
            </w:r>
            <w:r>
              <w:t xml:space="preserve">общего </w:t>
            </w:r>
            <w:r w:rsidRPr="007F3C51">
              <w:t>перечня должна отобразиться следующая информация</w:t>
            </w:r>
            <w:r>
              <w:t xml:space="preserve"> о нём</w:t>
            </w:r>
            <w:r w:rsidRPr="007F3C51">
              <w:t>:</w:t>
            </w:r>
          </w:p>
          <w:p w14:paraId="6180BB46" w14:textId="726FEB9D" w:rsidR="00FA374A" w:rsidRDefault="00FA374A" w:rsidP="00FA374A">
            <w:pPr>
              <w:pStyle w:val="20"/>
            </w:pPr>
            <w:r>
              <w:t>траектория маршрута, выделенная яркой линией (отображается на карте);</w:t>
            </w:r>
          </w:p>
          <w:p w14:paraId="229D4D64" w14:textId="395FDCEA" w:rsidR="00FA374A" w:rsidRDefault="00FA374A" w:rsidP="00FA374A">
            <w:pPr>
              <w:pStyle w:val="20"/>
            </w:pPr>
            <w:r>
              <w:t>длина маршрута;</w:t>
            </w:r>
          </w:p>
          <w:p w14:paraId="2DAACC5C" w14:textId="5C73394B" w:rsidR="00FA374A" w:rsidRDefault="00FA374A" w:rsidP="00FA374A">
            <w:pPr>
              <w:pStyle w:val="20"/>
            </w:pPr>
            <w:r>
              <w:lastRenderedPageBreak/>
              <w:t>начальная точка маршрута;</w:t>
            </w:r>
          </w:p>
          <w:p w14:paraId="4B69ECE7" w14:textId="13B75527" w:rsidR="00FA374A" w:rsidRDefault="00FA374A" w:rsidP="00FA374A">
            <w:pPr>
              <w:pStyle w:val="20"/>
            </w:pPr>
            <w:r>
              <w:t>конечная точка маршрута;</w:t>
            </w:r>
          </w:p>
          <w:p w14:paraId="3F8A3CA9" w14:textId="0913EAD7" w:rsidR="00FA374A" w:rsidRPr="007F3C51" w:rsidRDefault="00FA374A" w:rsidP="00FA374A">
            <w:pPr>
              <w:pStyle w:val="20"/>
            </w:pPr>
            <w:r>
              <w:t>примерное время прохождения маршрута со скоростью 5 км/ час.</w:t>
            </w:r>
          </w:p>
          <w:p w14:paraId="2B456ACD" w14:textId="0728014B" w:rsidR="00FA374A" w:rsidRPr="001F249D" w:rsidRDefault="00FA374A" w:rsidP="00FA374A">
            <w:pPr>
              <w:pStyle w:val="a"/>
            </w:pPr>
            <w:r>
              <w:t>Приложение должно обеспечивать возможность перехода к режиму прохождения данного маршрута (функция 6)</w:t>
            </w:r>
          </w:p>
        </w:tc>
        <w:tc>
          <w:tcPr>
            <w:tcW w:w="1695" w:type="dxa"/>
          </w:tcPr>
          <w:p w14:paraId="211EF7FE" w14:textId="77777777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FA374A" w:rsidRPr="00A06D81" w14:paraId="1629F476" w14:textId="77777777" w:rsidTr="00D11B61">
        <w:tc>
          <w:tcPr>
            <w:tcW w:w="562" w:type="dxa"/>
          </w:tcPr>
          <w:p w14:paraId="2B746DE0" w14:textId="5D415D48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2CA805B7" w14:textId="44F855A6" w:rsidR="00FA374A" w:rsidRPr="00257A58" w:rsidRDefault="00FA374A" w:rsidP="00FA374A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Построение научного маршрута </w:t>
            </w:r>
          </w:p>
        </w:tc>
        <w:tc>
          <w:tcPr>
            <w:tcW w:w="5670" w:type="dxa"/>
          </w:tcPr>
          <w:p w14:paraId="1B0B0F3F" w14:textId="77777777" w:rsidR="00FA374A" w:rsidRDefault="00FA374A" w:rsidP="00FA374A">
            <w:pPr>
              <w:pStyle w:val="a"/>
            </w:pPr>
            <w:r>
              <w:t>В Приложении должен быть реализован алгоритм для построения маршрутов;</w:t>
            </w:r>
          </w:p>
          <w:p w14:paraId="73270F03" w14:textId="1BAC19E9" w:rsidR="00FA374A" w:rsidRDefault="00FA374A" w:rsidP="00FA374A">
            <w:pPr>
              <w:pStyle w:val="a"/>
            </w:pPr>
            <w:r>
              <w:t>Научный маршрут должен состоять из научных точек;</w:t>
            </w:r>
          </w:p>
          <w:p w14:paraId="13527330" w14:textId="693D63B5" w:rsidR="00FA374A" w:rsidRDefault="00FA374A" w:rsidP="00FA374A">
            <w:pPr>
              <w:pStyle w:val="a"/>
            </w:pPr>
            <w:r>
              <w:t>Алгоритм должен обеспечивать 3 способа построения маршрута:</w:t>
            </w:r>
          </w:p>
          <w:p w14:paraId="5D19C2FD" w14:textId="77777777" w:rsidR="00FA374A" w:rsidRDefault="00FA374A" w:rsidP="00FA374A">
            <w:pPr>
              <w:pStyle w:val="20"/>
            </w:pPr>
            <w:r>
              <w:t>по конкретным научным точкам (входящим в маршрут)</w:t>
            </w:r>
          </w:p>
          <w:p w14:paraId="405A59D9" w14:textId="77777777" w:rsidR="00FA374A" w:rsidRDefault="00FA374A" w:rsidP="00FA374A">
            <w:pPr>
              <w:pStyle w:val="20"/>
            </w:pPr>
            <w:r>
              <w:t>по расстоянию;</w:t>
            </w:r>
          </w:p>
          <w:p w14:paraId="7F524C9F" w14:textId="0E5BCC53" w:rsidR="00FA374A" w:rsidRDefault="00FA374A" w:rsidP="00FA374A">
            <w:pPr>
              <w:pStyle w:val="20"/>
            </w:pPr>
            <w:r>
              <w:t>по выбранной лекции.</w:t>
            </w:r>
          </w:p>
          <w:p w14:paraId="2C194A3A" w14:textId="04781272" w:rsidR="00FA374A" w:rsidRDefault="00FA374A" w:rsidP="00FA374A">
            <w:pPr>
              <w:pStyle w:val="a"/>
            </w:pPr>
            <w:r>
              <w:t>При построении (способом 1 и 2) алгоритм должен определять, какие лекции могут быть прослушаны при прохождении маршрута (сборник лекций). Продолжительность лекций должна совпадать с примерным временем прохождения маршрута со средней скоростью 7 км/ час. Причём запуск новой лекции должен осуществляться только при прохождении научной точки (в радиусе 200 м от неё);</w:t>
            </w:r>
          </w:p>
          <w:p w14:paraId="60770147" w14:textId="6BE09AA6" w:rsidR="00FA374A" w:rsidRDefault="00FA374A" w:rsidP="00FA374A">
            <w:pPr>
              <w:pStyle w:val="a"/>
            </w:pPr>
            <w:r>
              <w:t>По окончании построения научного маршрута (любым из способов) для него должны отображаться следующие параметры:</w:t>
            </w:r>
          </w:p>
          <w:p w14:paraId="560AC8D3" w14:textId="77777777" w:rsidR="00FA374A" w:rsidRDefault="00FA374A" w:rsidP="00FA374A">
            <w:pPr>
              <w:pStyle w:val="20"/>
            </w:pPr>
            <w:r>
              <w:t>траектория маршрута (при отображении на карте выделяется яркой линией);</w:t>
            </w:r>
          </w:p>
          <w:p w14:paraId="76C72FA0" w14:textId="77777777" w:rsidR="00FA374A" w:rsidRDefault="00FA374A" w:rsidP="00FA374A">
            <w:pPr>
              <w:pStyle w:val="20"/>
            </w:pPr>
            <w:r>
              <w:t>длина маршрута;</w:t>
            </w:r>
          </w:p>
          <w:p w14:paraId="527AF952" w14:textId="77777777" w:rsidR="00FA374A" w:rsidRDefault="00FA374A" w:rsidP="00FA374A">
            <w:pPr>
              <w:pStyle w:val="20"/>
            </w:pPr>
            <w:r>
              <w:t>лекции (сборник лекций), которые будут прослушиваться при прохождении маршрута;</w:t>
            </w:r>
          </w:p>
          <w:p w14:paraId="52BBA3B7" w14:textId="77777777" w:rsidR="00FA374A" w:rsidRDefault="00FA374A" w:rsidP="00FA374A">
            <w:pPr>
              <w:pStyle w:val="20"/>
            </w:pPr>
            <w:r>
              <w:t>примерное время прохождения маршрута со скорость 7 км/ час;</w:t>
            </w:r>
          </w:p>
          <w:p w14:paraId="03849706" w14:textId="77777777" w:rsidR="00FA374A" w:rsidRDefault="00FA374A" w:rsidP="00FA374A">
            <w:pPr>
              <w:pStyle w:val="20"/>
            </w:pPr>
            <w:r>
              <w:t>начальная точка;</w:t>
            </w:r>
          </w:p>
          <w:p w14:paraId="23C4F57F" w14:textId="57AEA7E2" w:rsidR="00FA374A" w:rsidRDefault="00FA374A" w:rsidP="00FA374A">
            <w:pPr>
              <w:pStyle w:val="20"/>
            </w:pPr>
            <w:r>
              <w:t>конечная точка.</w:t>
            </w:r>
          </w:p>
          <w:p w14:paraId="323AD090" w14:textId="77777777" w:rsidR="00FA374A" w:rsidRDefault="00FA374A" w:rsidP="00FA374A">
            <w:pPr>
              <w:pStyle w:val="a"/>
              <w:numPr>
                <w:ilvl w:val="0"/>
                <w:numId w:val="0"/>
              </w:numPr>
            </w:pPr>
          </w:p>
          <w:p w14:paraId="5AA1225C" w14:textId="689055AF" w:rsidR="00FA374A" w:rsidRDefault="00FA374A" w:rsidP="00FA374A">
            <w:pPr>
              <w:pStyle w:val="a"/>
            </w:pPr>
            <w:r>
              <w:t>При построении научного маршрута по конкретным научным точкам Пользователь должен указать следующие параметры:</w:t>
            </w:r>
          </w:p>
          <w:p w14:paraId="35D14F15" w14:textId="77777777" w:rsidR="00FA374A" w:rsidRDefault="00FA374A" w:rsidP="00FA374A">
            <w:pPr>
              <w:pStyle w:val="20"/>
            </w:pPr>
            <w:r>
              <w:t>начальная точка маршрута;</w:t>
            </w:r>
          </w:p>
          <w:p w14:paraId="094D464C" w14:textId="77777777" w:rsidR="00FA374A" w:rsidRDefault="00FA374A" w:rsidP="00FA374A">
            <w:pPr>
              <w:pStyle w:val="20"/>
            </w:pPr>
            <w:r>
              <w:t>конечная точка маршрута;</w:t>
            </w:r>
          </w:p>
          <w:p w14:paraId="3E1DD141" w14:textId="740930B2" w:rsidR="00FA374A" w:rsidRDefault="00FA374A" w:rsidP="00FA374A">
            <w:pPr>
              <w:pStyle w:val="20"/>
              <w:numPr>
                <w:ilvl w:val="0"/>
                <w:numId w:val="0"/>
              </w:numPr>
            </w:pPr>
            <w:r>
              <w:t>При необходимости Пользователь может выбрать и другие научные точки маршрута;</w:t>
            </w:r>
          </w:p>
          <w:p w14:paraId="2A35E0E5" w14:textId="2513A7CD" w:rsidR="00FA374A" w:rsidRDefault="00FA374A" w:rsidP="00FA374A">
            <w:pPr>
              <w:pStyle w:val="a"/>
            </w:pPr>
            <w:r>
              <w:t xml:space="preserve">Начальные и конечные точки, указанные Пользователем, научного маршрута должны быть научными точками </w:t>
            </w:r>
            <w:r w:rsidRPr="009238A7">
              <w:rPr>
                <w:b/>
                <w:bCs/>
                <w:u w:val="single"/>
              </w:rPr>
              <w:t>(не любыми точками на карте)</w:t>
            </w:r>
            <w:r>
              <w:t>;</w:t>
            </w:r>
          </w:p>
          <w:p w14:paraId="78393633" w14:textId="3C77D463" w:rsidR="00FA374A" w:rsidRDefault="00FA374A" w:rsidP="00FA374A">
            <w:pPr>
              <w:pStyle w:val="a"/>
            </w:pPr>
            <w:r>
              <w:t>При построении научного маршрута данным способом алгоритм определяет следующие параметры:</w:t>
            </w:r>
          </w:p>
          <w:p w14:paraId="6309F140" w14:textId="3A848C33" w:rsidR="00FA374A" w:rsidRDefault="00FA374A" w:rsidP="00FA374A">
            <w:pPr>
              <w:pStyle w:val="20"/>
            </w:pPr>
            <w:r>
              <w:t>траектория маршрута;</w:t>
            </w:r>
          </w:p>
          <w:p w14:paraId="0318FF7D" w14:textId="24B2B2B3" w:rsidR="00FA374A" w:rsidRDefault="00FA374A" w:rsidP="00FA374A">
            <w:pPr>
              <w:pStyle w:val="20"/>
            </w:pPr>
            <w:r>
              <w:t>длина маршрута;</w:t>
            </w:r>
          </w:p>
          <w:p w14:paraId="1DADF968" w14:textId="71058D78" w:rsidR="00FA374A" w:rsidRDefault="00FA374A" w:rsidP="00FA374A">
            <w:pPr>
              <w:pStyle w:val="20"/>
            </w:pPr>
            <w:r>
              <w:t>лекции (сборник лекций), которые будут прослушиваться при прохождении маршрута;</w:t>
            </w:r>
          </w:p>
          <w:p w14:paraId="0F47B6CB" w14:textId="7EF42D36" w:rsidR="00FA374A" w:rsidRDefault="00FA374A" w:rsidP="00FA374A">
            <w:pPr>
              <w:pStyle w:val="20"/>
            </w:pPr>
            <w:r>
              <w:t>примерное время прохождения маршрута со скорость 7 км/ час.</w:t>
            </w:r>
          </w:p>
          <w:p w14:paraId="74DA4604" w14:textId="77777777" w:rsidR="00FA374A" w:rsidRDefault="00FA374A" w:rsidP="00FA374A">
            <w:pPr>
              <w:pStyle w:val="a"/>
              <w:numPr>
                <w:ilvl w:val="0"/>
                <w:numId w:val="0"/>
              </w:numPr>
              <w:ind w:left="170" w:hanging="170"/>
            </w:pPr>
          </w:p>
          <w:p w14:paraId="707E5F24" w14:textId="59AFC71B" w:rsidR="00FA374A" w:rsidRDefault="00FA374A" w:rsidP="00FA374A">
            <w:pPr>
              <w:pStyle w:val="a"/>
            </w:pPr>
            <w:r>
              <w:t>При построении научного маршрута по расстоянию Пользователь должен указать следующие параметры:</w:t>
            </w:r>
          </w:p>
          <w:p w14:paraId="570E3F17" w14:textId="24DA7F28" w:rsidR="00FA374A" w:rsidRDefault="00FA374A" w:rsidP="00FA374A">
            <w:pPr>
              <w:pStyle w:val="20"/>
            </w:pPr>
            <w:r>
              <w:t>длина маршрута</w:t>
            </w:r>
          </w:p>
          <w:p w14:paraId="16045C59" w14:textId="4765BCEB" w:rsidR="00FA374A" w:rsidRDefault="00FA374A" w:rsidP="00FA374A">
            <w:pPr>
              <w:pStyle w:val="20"/>
            </w:pPr>
            <w:r>
              <w:t xml:space="preserve">при необходимости Пользователь может указать желаемую начальную точку маршрута </w:t>
            </w:r>
          </w:p>
          <w:p w14:paraId="4497BE46" w14:textId="06EBB58C" w:rsidR="00FA374A" w:rsidRDefault="00FA374A" w:rsidP="00FA374A">
            <w:pPr>
              <w:pStyle w:val="a"/>
            </w:pPr>
            <w:r>
              <w:t>В случае если Пользователь не указывает начальную точку, то Приложение должно строить маршруты от ближайших к Пользователю научных точек;</w:t>
            </w:r>
          </w:p>
          <w:p w14:paraId="1BA07CF9" w14:textId="3BCE3100" w:rsidR="00FA374A" w:rsidRDefault="00FA374A" w:rsidP="00FA374A">
            <w:pPr>
              <w:pStyle w:val="a"/>
            </w:pPr>
            <w:r>
              <w:lastRenderedPageBreak/>
              <w:t>При построении маршрута данным способом он может иметь любое направление. Но общий путь до конечной точки не должен быть больше/ меньше чем на 20% от желаемого расстояния (указанного Пользователем);</w:t>
            </w:r>
          </w:p>
          <w:p w14:paraId="0156009A" w14:textId="77777777" w:rsidR="00FA374A" w:rsidRDefault="00FA374A" w:rsidP="00FA374A">
            <w:pPr>
              <w:pStyle w:val="a"/>
            </w:pPr>
            <w:r>
              <w:t>При построении научного маршрута данным способом алгоритм определяет следующие параметры:</w:t>
            </w:r>
          </w:p>
          <w:p w14:paraId="2E65FB45" w14:textId="0F17CC55" w:rsidR="00FA374A" w:rsidRDefault="00FA374A" w:rsidP="00FA374A">
            <w:pPr>
              <w:pStyle w:val="20"/>
            </w:pPr>
            <w:r>
              <w:t>траектория маршрута;</w:t>
            </w:r>
          </w:p>
          <w:p w14:paraId="384F7F93" w14:textId="020D1922" w:rsidR="00FA374A" w:rsidRDefault="00FA374A" w:rsidP="00FA374A">
            <w:pPr>
              <w:pStyle w:val="20"/>
            </w:pPr>
            <w:r>
              <w:t>лекции (сборник лекций), которые будут прослушиваться при прохождении маршрута;</w:t>
            </w:r>
          </w:p>
          <w:p w14:paraId="434897D8" w14:textId="01A00C6C" w:rsidR="00FA374A" w:rsidRDefault="00FA374A" w:rsidP="00FA374A">
            <w:pPr>
              <w:pStyle w:val="20"/>
            </w:pPr>
            <w:r>
              <w:t>примерное время прохождения маршрута со скорость 7 км/ час;</w:t>
            </w:r>
          </w:p>
          <w:p w14:paraId="0D9F04C0" w14:textId="3B5D57D1" w:rsidR="00FA374A" w:rsidRDefault="00FA374A" w:rsidP="00FA374A">
            <w:pPr>
              <w:pStyle w:val="20"/>
            </w:pPr>
            <w:r>
              <w:t>начальная точка;</w:t>
            </w:r>
          </w:p>
          <w:p w14:paraId="3D92D993" w14:textId="0DD386EC" w:rsidR="00FA374A" w:rsidRDefault="00FA374A" w:rsidP="00FA374A">
            <w:pPr>
              <w:pStyle w:val="20"/>
            </w:pPr>
            <w:r>
              <w:t>конечная точка.</w:t>
            </w:r>
          </w:p>
          <w:p w14:paraId="594BF057" w14:textId="72E8B112" w:rsidR="00FA374A" w:rsidRDefault="00FA374A" w:rsidP="00FA374A">
            <w:pPr>
              <w:pStyle w:val="a"/>
              <w:numPr>
                <w:ilvl w:val="0"/>
                <w:numId w:val="0"/>
              </w:numPr>
              <w:ind w:left="170" w:hanging="170"/>
            </w:pPr>
          </w:p>
          <w:p w14:paraId="7C4E0366" w14:textId="6B681A32" w:rsidR="00FA374A" w:rsidRDefault="00FA374A" w:rsidP="00FA374A">
            <w:pPr>
              <w:pStyle w:val="a"/>
            </w:pPr>
            <w:r>
              <w:t>Построение маршрута по выбранной лекции возможно только после перехода в раздел «Главный экран» из раздела «Лекции». Для этого в разделе «Лекции» необходимо выбрать интересующий сборник лекций, просмотреть научные точки и перейти к построению маршрута в раздел «Главный экран».</w:t>
            </w:r>
          </w:p>
          <w:p w14:paraId="0A1F89BA" w14:textId="3EF15ABF" w:rsidR="00FA374A" w:rsidRDefault="00FA374A" w:rsidP="00FA374A">
            <w:pPr>
              <w:pStyle w:val="a"/>
            </w:pPr>
            <w:r>
              <w:t>При построении маршрута по выбранной лекции Пользователь может указать следующие параметры:</w:t>
            </w:r>
          </w:p>
          <w:p w14:paraId="7D994FE6" w14:textId="77777777" w:rsidR="00FA374A" w:rsidRDefault="00FA374A" w:rsidP="00FA374A">
            <w:pPr>
              <w:pStyle w:val="20"/>
            </w:pPr>
            <w:r>
              <w:t>начальная точка маршрута;</w:t>
            </w:r>
          </w:p>
          <w:p w14:paraId="50CBB7EF" w14:textId="3A449A90" w:rsidR="00FA374A" w:rsidRDefault="00FA374A" w:rsidP="00FA374A">
            <w:pPr>
              <w:pStyle w:val="20"/>
            </w:pPr>
            <w:r>
              <w:t>конечная точка маршрута;</w:t>
            </w:r>
          </w:p>
          <w:p w14:paraId="0858827B" w14:textId="77777777" w:rsidR="00FA374A" w:rsidRDefault="00FA374A" w:rsidP="00FA374A">
            <w:pPr>
              <w:pStyle w:val="20"/>
              <w:numPr>
                <w:ilvl w:val="0"/>
                <w:numId w:val="0"/>
              </w:numPr>
              <w:ind w:left="454"/>
            </w:pPr>
            <w:r>
              <w:t>Или же:</w:t>
            </w:r>
          </w:p>
          <w:p w14:paraId="74EA4733" w14:textId="65850EF0" w:rsidR="00FA374A" w:rsidRDefault="00FA374A" w:rsidP="00FA374A">
            <w:pPr>
              <w:pStyle w:val="20"/>
            </w:pPr>
            <w:r>
              <w:t>длина маршрута;</w:t>
            </w:r>
          </w:p>
          <w:p w14:paraId="2A578AC2" w14:textId="77777777" w:rsidR="00FA374A" w:rsidRDefault="00FA374A" w:rsidP="00FA374A">
            <w:pPr>
              <w:pStyle w:val="20"/>
            </w:pPr>
            <w:r>
              <w:t>начальная точка маршрута;</w:t>
            </w:r>
          </w:p>
          <w:p w14:paraId="548DD010" w14:textId="28E91058" w:rsidR="00FA374A" w:rsidRDefault="00FA374A" w:rsidP="00FA374A">
            <w:pPr>
              <w:pStyle w:val="a"/>
            </w:pPr>
            <w:r>
              <w:t xml:space="preserve">При построении маршрута данным способом алгоритм не </w:t>
            </w:r>
            <w:r w:rsidR="00A14474">
              <w:t>определяет</w:t>
            </w:r>
            <w:r>
              <w:t xml:space="preserve"> сборник лекций/ лекции, а подстраивает ранее</w:t>
            </w:r>
            <w:r w:rsidR="00A14474">
              <w:t xml:space="preserve"> выбранный сборник </w:t>
            </w:r>
            <w:r>
              <w:t>лекци</w:t>
            </w:r>
            <w:r w:rsidR="00A14474">
              <w:t xml:space="preserve">й </w:t>
            </w:r>
            <w:r w:rsidR="00A14474">
              <w:t>(очередность</w:t>
            </w:r>
            <w:r w:rsidR="00A14474">
              <w:t xml:space="preserve"> и</w:t>
            </w:r>
            <w:r w:rsidR="00A14474">
              <w:t xml:space="preserve"> продолжительность лекций)</w:t>
            </w:r>
            <w:r>
              <w:t xml:space="preserve"> под желаемые параметры маршрута Пользователя</w:t>
            </w:r>
            <w:r w:rsidR="00A14474">
              <w:t xml:space="preserve"> </w:t>
            </w:r>
            <w:r>
              <w:t>. Например, если сборник лекции длиннее, чем желаемый маршрут, то проигрываются не все лекции.</w:t>
            </w:r>
          </w:p>
          <w:p w14:paraId="50E41608" w14:textId="77777777" w:rsidR="00FA374A" w:rsidRDefault="00FA374A" w:rsidP="00FA374A">
            <w:pPr>
              <w:pStyle w:val="a"/>
              <w:numPr>
                <w:ilvl w:val="0"/>
                <w:numId w:val="0"/>
              </w:numPr>
              <w:ind w:left="170"/>
            </w:pPr>
          </w:p>
          <w:p w14:paraId="2485DE6B" w14:textId="46F232A5" w:rsidR="00FA374A" w:rsidRDefault="00FA374A" w:rsidP="00FA374A">
            <w:pPr>
              <w:pStyle w:val="a"/>
            </w:pPr>
            <w:r>
              <w:t>В случае если при построении маршрутов нет подходящих вариантов маршрута, то Приложение должно уведомить об этом Пользователя;</w:t>
            </w:r>
          </w:p>
          <w:p w14:paraId="3C9D5C8A" w14:textId="42FDFAA8" w:rsidR="00FA374A" w:rsidRDefault="00FA374A" w:rsidP="00FA374A">
            <w:pPr>
              <w:pStyle w:val="a"/>
            </w:pPr>
            <w:r>
              <w:t>Приложение должно обеспечивать возможность перехода к режиму прохождения построенного научного маршрута (функция 6);</w:t>
            </w:r>
          </w:p>
          <w:p w14:paraId="290AA572" w14:textId="2A56FAA2" w:rsidR="00FA374A" w:rsidRPr="001F249D" w:rsidRDefault="00FA374A" w:rsidP="00FA374A">
            <w:pPr>
              <w:pStyle w:val="a"/>
            </w:pPr>
            <w:r>
              <w:t>Построенный маршрут может быть добавлен в раздел «Избранное».</w:t>
            </w:r>
          </w:p>
        </w:tc>
        <w:tc>
          <w:tcPr>
            <w:tcW w:w="1695" w:type="dxa"/>
          </w:tcPr>
          <w:p w14:paraId="1879DD42" w14:textId="40A55932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FA374A" w14:paraId="2EFCBD64" w14:textId="77777777" w:rsidTr="00D11B61">
        <w:tc>
          <w:tcPr>
            <w:tcW w:w="562" w:type="dxa"/>
          </w:tcPr>
          <w:p w14:paraId="62941148" w14:textId="55829B71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2268" w:type="dxa"/>
          </w:tcPr>
          <w:p w14:paraId="6567DCC2" w14:textId="442FBCA7" w:rsidR="00FA374A" w:rsidRPr="0090388B" w:rsidRDefault="00FA374A" w:rsidP="00FA374A">
            <w:pPr>
              <w:pStyle w:val="TableGraf12L"/>
              <w:rPr>
                <w:sz w:val="20"/>
                <w:szCs w:val="20"/>
                <w:highlight w:val="yellow"/>
                <w:lang w:val="ru-RU"/>
              </w:rPr>
            </w:pPr>
            <w:r w:rsidRPr="009A79D0">
              <w:rPr>
                <w:sz w:val="20"/>
                <w:szCs w:val="20"/>
                <w:lang w:val="ru-RU"/>
              </w:rPr>
              <w:t xml:space="preserve">Режим «Прохождение маршрута» </w:t>
            </w:r>
          </w:p>
        </w:tc>
        <w:tc>
          <w:tcPr>
            <w:tcW w:w="5670" w:type="dxa"/>
          </w:tcPr>
          <w:p w14:paraId="15DD743A" w14:textId="20C14A6C" w:rsidR="00FA374A" w:rsidRDefault="00FA374A" w:rsidP="00FA374A">
            <w:pPr>
              <w:pStyle w:val="a"/>
            </w:pPr>
            <w:r>
              <w:t>Для каждого научного маршрута (построенного или выбранного) должна быть доступна функция запуска режима прохождения маршрута;</w:t>
            </w:r>
          </w:p>
          <w:p w14:paraId="510723EE" w14:textId="4E7E7825" w:rsidR="00FA374A" w:rsidRDefault="00FA374A" w:rsidP="00FA374A">
            <w:pPr>
              <w:pStyle w:val="a"/>
            </w:pPr>
            <w:r>
              <w:t>Перед прохождением маршрута Приложение должно предложить Пользователю скачать лекции, которые будут прослушиваться при прохождении конкретного маршрута в условиях отсутствия доступа к мобильному интернету</w:t>
            </w:r>
            <w:r w:rsidR="006A7DC7">
              <w:t>. Механизм скачивания лекций будет определён на этапе разработке Приложения;</w:t>
            </w:r>
          </w:p>
          <w:p w14:paraId="7B79128A" w14:textId="73087782" w:rsidR="00FA374A" w:rsidRDefault="00FA374A" w:rsidP="00FA374A">
            <w:pPr>
              <w:pStyle w:val="a"/>
            </w:pPr>
            <w:r>
              <w:t>Запуск режима прохождения маршрута должен осуществляться посредством нажатия на кнопку. Причём Пользователь должен находиться внутри научной области;</w:t>
            </w:r>
          </w:p>
          <w:p w14:paraId="73AB9D12" w14:textId="62F53DD5" w:rsidR="00FA374A" w:rsidRDefault="00FA374A" w:rsidP="00FA374A">
            <w:pPr>
              <w:pStyle w:val="a"/>
            </w:pPr>
            <w:r>
              <w:t>В зависимости от прохождения маршрута и изменения положения Пользователя должно изменяться отображение карты;</w:t>
            </w:r>
          </w:p>
          <w:p w14:paraId="635AF3B6" w14:textId="4D818CC4" w:rsidR="00FA374A" w:rsidRDefault="00FA374A" w:rsidP="00FA374A">
            <w:pPr>
              <w:pStyle w:val="a"/>
            </w:pPr>
            <w:r>
              <w:t>Карта должна автоматически приближаться/ отдаляться и менять угол в зависимости от движения Пользователя;</w:t>
            </w:r>
          </w:p>
          <w:p w14:paraId="3C70EE3C" w14:textId="2E21D7A7" w:rsidR="00FA374A" w:rsidRDefault="00FA374A" w:rsidP="00FA374A">
            <w:pPr>
              <w:pStyle w:val="a"/>
            </w:pPr>
            <w:r>
              <w:t>Прохождение маршрута должно сопровождаться автоматическим воспроизведением аудио-лекций, загруженных в Приложение, при достижении научных точек;</w:t>
            </w:r>
          </w:p>
          <w:p w14:paraId="38C8620F" w14:textId="20FF62E1" w:rsidR="00FA374A" w:rsidRDefault="00FA374A" w:rsidP="00FA374A">
            <w:pPr>
              <w:pStyle w:val="a"/>
            </w:pPr>
            <w:r>
              <w:lastRenderedPageBreak/>
              <w:t>В случае если устройство, на котором был запущен режим прохождения маршрута, заблокировано, то на экране блокировки должно отображаться:</w:t>
            </w:r>
          </w:p>
          <w:p w14:paraId="00810B96" w14:textId="6BB74E57" w:rsidR="00FA374A" w:rsidRDefault="00FA374A" w:rsidP="00FA374A">
            <w:pPr>
              <w:pStyle w:val="20"/>
            </w:pPr>
            <w:r>
              <w:t>плашка с указанием информации о маршруте (сколько км до окончания маршрута);</w:t>
            </w:r>
          </w:p>
          <w:p w14:paraId="5F0C836B" w14:textId="4C18FC45" w:rsidR="00FA374A" w:rsidRDefault="00FA374A" w:rsidP="00FA374A">
            <w:pPr>
              <w:pStyle w:val="20"/>
            </w:pPr>
            <w:r>
              <w:t>аудио-плейер с указанием воспроизводимой лекции;</w:t>
            </w:r>
          </w:p>
          <w:p w14:paraId="3FEDE390" w14:textId="43A179CF" w:rsidR="00FA374A" w:rsidRDefault="00FA374A" w:rsidP="00FA374A">
            <w:pPr>
              <w:pStyle w:val="a"/>
            </w:pPr>
            <w:r>
              <w:t>Прохождение маршрута должно сопровождаться аудио и визуальными подсказками, какое следующие действие предстоит сделать Пользователю (повернуть);</w:t>
            </w:r>
          </w:p>
          <w:p w14:paraId="4A4BCB7E" w14:textId="41BAF823" w:rsidR="00FA374A" w:rsidRDefault="00FA374A" w:rsidP="00FA374A">
            <w:pPr>
              <w:pStyle w:val="a"/>
            </w:pPr>
            <w:r w:rsidRPr="00AE6275">
              <w:t>В случае если Пользователь не следует по маршруту, то Приложение должно оповещать его об этом, а также предлагать варианты возвращения на маршрут;</w:t>
            </w:r>
          </w:p>
          <w:p w14:paraId="27EB5C75" w14:textId="1B91C3A3" w:rsidR="00FA374A" w:rsidRDefault="00FA374A" w:rsidP="00FA374A">
            <w:pPr>
              <w:pStyle w:val="a"/>
            </w:pPr>
            <w:r>
              <w:t>Маршрут считается пройденным, если Пользователь дошёл до конечной точки (в радиусе 100 м). По окончании маршрута Приложение должно оповещать об этом Пользователя;</w:t>
            </w:r>
          </w:p>
          <w:p w14:paraId="3CCE3DD1" w14:textId="3B2043B6" w:rsidR="00FA374A" w:rsidRDefault="00FA374A" w:rsidP="00FA374A">
            <w:pPr>
              <w:pStyle w:val="a"/>
            </w:pPr>
            <w:r>
              <w:t>После окончания прохождения маршрут должен сохраняться в разделе «Профиль», подраздел «Пройденные маршруты» (подробнее описано в разделе «Профиль» настоящего технического задания). Данный функционал доступен только для авторизованных Пользователей</w:t>
            </w:r>
          </w:p>
          <w:p w14:paraId="2875B86B" w14:textId="493E4693" w:rsidR="00FA374A" w:rsidRPr="0056135E" w:rsidRDefault="00FA374A" w:rsidP="00FA374A">
            <w:pPr>
              <w:pStyle w:val="a"/>
            </w:pPr>
            <w:r>
              <w:t xml:space="preserve">В Приложении должна быть возможность принудительно закончить прохождение маршрута (независимо от этапа прохождения маршрута). Также маршрут должен заканчивать принудительно при закрытии Приложения </w:t>
            </w:r>
          </w:p>
        </w:tc>
        <w:tc>
          <w:tcPr>
            <w:tcW w:w="1695" w:type="dxa"/>
          </w:tcPr>
          <w:p w14:paraId="47309CD0" w14:textId="77777777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FA374A" w14:paraId="4225AFE2" w14:textId="77777777" w:rsidTr="00D11B61">
        <w:tc>
          <w:tcPr>
            <w:tcW w:w="562" w:type="dxa"/>
          </w:tcPr>
          <w:p w14:paraId="59E01AF5" w14:textId="15EA94A8" w:rsidR="00FA374A" w:rsidRPr="009A79D0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0576FF2D" w14:textId="4CCBC7F7" w:rsidR="00FA374A" w:rsidRPr="009A79D0" w:rsidRDefault="00FA374A" w:rsidP="00FA374A">
            <w:pPr>
              <w:pStyle w:val="TableGraf12L"/>
              <w:rPr>
                <w:sz w:val="20"/>
                <w:szCs w:val="20"/>
                <w:lang w:val="ru-RU"/>
              </w:rPr>
            </w:pPr>
            <w:r w:rsidRPr="009A79D0">
              <w:rPr>
                <w:sz w:val="20"/>
                <w:szCs w:val="20"/>
                <w:lang w:val="ru-RU"/>
              </w:rPr>
              <w:t>Добавление научного маршрута в раздел «Избранное»</w:t>
            </w:r>
          </w:p>
        </w:tc>
        <w:tc>
          <w:tcPr>
            <w:tcW w:w="5670" w:type="dxa"/>
          </w:tcPr>
          <w:p w14:paraId="6183AE2E" w14:textId="77777777" w:rsidR="00FA374A" w:rsidRDefault="00FA374A" w:rsidP="00FA374A">
            <w:pPr>
              <w:pStyle w:val="a"/>
            </w:pPr>
            <w:r>
              <w:t>Для каждого научного маршрута (построенного или выбранного) должна быть доступна функция добавления в раздел «Избранное». Маршрут должен отображаться в общем перечне избранных маршрутов;</w:t>
            </w:r>
          </w:p>
          <w:p w14:paraId="4128107A" w14:textId="3C2D0DB1" w:rsidR="00FA374A" w:rsidRPr="001F249D" w:rsidRDefault="00FA374A" w:rsidP="00FA374A">
            <w:pPr>
              <w:pStyle w:val="a"/>
            </w:pPr>
            <w:r>
              <w:t>Данный функционал должен быть доступен только для авторизованных Пользователей (для неавторизированных Пользователей данный функционал скрыт) .</w:t>
            </w:r>
          </w:p>
        </w:tc>
        <w:tc>
          <w:tcPr>
            <w:tcW w:w="1695" w:type="dxa"/>
          </w:tcPr>
          <w:p w14:paraId="390CFBD3" w14:textId="77777777" w:rsidR="00FA374A" w:rsidRPr="001F249D" w:rsidRDefault="00FA374A" w:rsidP="00FA374A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</w:tbl>
    <w:p w14:paraId="0C51403F" w14:textId="77777777" w:rsidR="00172F17" w:rsidRPr="00D771AD" w:rsidRDefault="00172F17" w:rsidP="00172F17">
      <w:pPr>
        <w:pStyle w:val="a2"/>
      </w:pPr>
    </w:p>
    <w:p w14:paraId="53F5F0B4" w14:textId="1CFED329" w:rsidR="00333DEA" w:rsidRDefault="00F765D2" w:rsidP="00172F17">
      <w:pPr>
        <w:pStyle w:val="3"/>
      </w:pPr>
      <w:bookmarkStart w:id="18" w:name="_Toc223291749"/>
      <w:r>
        <w:t>Раздел «Лекции»</w:t>
      </w:r>
      <w:bookmarkEnd w:id="18"/>
    </w:p>
    <w:p w14:paraId="4C139412" w14:textId="20DB2C70" w:rsidR="00172F17" w:rsidRDefault="00172F17" w:rsidP="00172F17">
      <w:pPr>
        <w:pStyle w:val="a2"/>
      </w:pPr>
      <w:r w:rsidRPr="000A3ED5">
        <w:t xml:space="preserve">Раздел «Лекции» предназначен для </w:t>
      </w:r>
      <w:r w:rsidR="009C6D60" w:rsidRPr="000A3ED5">
        <w:t>хранени</w:t>
      </w:r>
      <w:r w:rsidR="00451E8A">
        <w:t>я</w:t>
      </w:r>
      <w:r w:rsidR="009C6D60" w:rsidRPr="000A3ED5">
        <w:t xml:space="preserve"> и </w:t>
      </w:r>
      <w:r w:rsidRPr="000A3ED5">
        <w:t>отображения информации о лекциях, которые можно п</w:t>
      </w:r>
      <w:r w:rsidR="009C6D60" w:rsidRPr="000A3ED5">
        <w:t>р</w:t>
      </w:r>
      <w:r w:rsidRPr="000A3ED5">
        <w:t>ослушать в Приложении</w:t>
      </w:r>
      <w:r w:rsidR="009C6D60" w:rsidRPr="000A3ED5">
        <w:t>, а также для дальнейшего выбора или построения маршрута</w:t>
      </w:r>
      <w:r w:rsidRPr="000A3ED5">
        <w:t>.</w:t>
      </w:r>
    </w:p>
    <w:p w14:paraId="262444FE" w14:textId="77777777" w:rsidR="00172F17" w:rsidRDefault="00172F17" w:rsidP="00172F17">
      <w:pPr>
        <w:pStyle w:val="a2"/>
      </w:pPr>
      <w:r>
        <w:t>Раздел должен обеспечивать решение следующих задач:</w:t>
      </w:r>
    </w:p>
    <w:p w14:paraId="22943A59" w14:textId="77777777" w:rsidR="008F49EE" w:rsidRDefault="005755E7" w:rsidP="00172F17">
      <w:pPr>
        <w:pStyle w:val="-"/>
      </w:pPr>
      <w:r>
        <w:t xml:space="preserve">хранение </w:t>
      </w:r>
      <w:r w:rsidR="008F49EE">
        <w:t>информации о лекциях;</w:t>
      </w:r>
    </w:p>
    <w:p w14:paraId="58777E91" w14:textId="6A12F719" w:rsidR="00172F17" w:rsidRDefault="008F49EE" w:rsidP="00172F17">
      <w:pPr>
        <w:pStyle w:val="-"/>
      </w:pPr>
      <w:r>
        <w:t>отображение перечня лекций, а также детальной информации о каждой лекции;</w:t>
      </w:r>
    </w:p>
    <w:p w14:paraId="749E68AC" w14:textId="5653329F" w:rsidR="008F49EE" w:rsidRDefault="008F49EE" w:rsidP="00172F17">
      <w:pPr>
        <w:pStyle w:val="-"/>
      </w:pPr>
      <w:r>
        <w:t>хранение информации о лекторах;</w:t>
      </w:r>
    </w:p>
    <w:p w14:paraId="50C9D581" w14:textId="169C2B74" w:rsidR="008F49EE" w:rsidRDefault="008F49EE" w:rsidP="008F49EE">
      <w:pPr>
        <w:pStyle w:val="-"/>
      </w:pPr>
      <w:r>
        <w:t>отображение перечня лекторов, а также детальной информации о каждом лекторе;</w:t>
      </w:r>
    </w:p>
    <w:p w14:paraId="0376D17D" w14:textId="691F73FF" w:rsidR="005755E7" w:rsidRDefault="005755E7" w:rsidP="00172F17">
      <w:pPr>
        <w:pStyle w:val="-"/>
      </w:pPr>
      <w:r>
        <w:t>осуществление поиска по разделу;</w:t>
      </w:r>
    </w:p>
    <w:p w14:paraId="1A7CD7F3" w14:textId="0C18011F" w:rsidR="005755E7" w:rsidRDefault="005755E7" w:rsidP="00172F17">
      <w:pPr>
        <w:pStyle w:val="-"/>
      </w:pPr>
      <w:r>
        <w:t>выбор научных точек/ маршрутов</w:t>
      </w:r>
      <w:r w:rsidR="008F49EE">
        <w:t>, связанных с лекциями, для их дальнейшего прохождения</w:t>
      </w:r>
      <w:r>
        <w:t>.</w:t>
      </w:r>
    </w:p>
    <w:p w14:paraId="7B3F66A6" w14:textId="749EFCE8" w:rsidR="00172F17" w:rsidRDefault="00172F17" w:rsidP="00172F17">
      <w:pPr>
        <w:pStyle w:val="a2"/>
      </w:pPr>
      <w:r w:rsidRPr="005E440B">
        <w:t xml:space="preserve">Перечень функций </w:t>
      </w:r>
      <w:r w:rsidR="008F49EE">
        <w:t>Раздела</w:t>
      </w:r>
      <w:r w:rsidRPr="005E440B">
        <w:t xml:space="preserve"> и требования </w:t>
      </w:r>
      <w:r>
        <w:t xml:space="preserve">к их автоматизации приведены в </w:t>
      </w:r>
      <w:r w:rsidR="006D4AA6">
        <w:fldChar w:fldCharType="begin"/>
      </w:r>
      <w:r w:rsidR="006D4AA6">
        <w:instrText xml:space="preserve"> REF _Ref223289141 \h </w:instrText>
      </w:r>
      <w:r w:rsidR="006D4AA6">
        <w:fldChar w:fldCharType="separate"/>
      </w:r>
      <w:r w:rsidR="00A14474" w:rsidRPr="006D4AA6">
        <w:t>Таблиц</w:t>
      </w:r>
      <w:r w:rsidR="00A14474">
        <w:t>е</w:t>
      </w:r>
      <w:r w:rsidR="00A14474" w:rsidRPr="006D4AA6">
        <w:t xml:space="preserve"> </w:t>
      </w:r>
      <w:r w:rsidR="00A14474">
        <w:rPr>
          <w:noProof/>
        </w:rPr>
        <w:t>2</w:t>
      </w:r>
      <w:r w:rsidR="006D4AA6">
        <w:fldChar w:fldCharType="end"/>
      </w:r>
      <w:r>
        <w:t>.</w:t>
      </w:r>
    </w:p>
    <w:p w14:paraId="64256BBA" w14:textId="7A7555BC" w:rsidR="006D4AA6" w:rsidRPr="006D4AA6" w:rsidRDefault="006D4AA6" w:rsidP="006D4AA6">
      <w:pPr>
        <w:pStyle w:val="TableName"/>
      </w:pPr>
      <w:bookmarkStart w:id="19" w:name="_Ref223289141"/>
      <w:r w:rsidRPr="006D4AA6">
        <w:t xml:space="preserve">Таблица </w:t>
      </w:r>
      <w:r w:rsidRPr="006D4AA6">
        <w:fldChar w:fldCharType="begin"/>
      </w:r>
      <w:r w:rsidRPr="006D4AA6">
        <w:instrText xml:space="preserve"> SEQ Таблица \* ARABIC </w:instrText>
      </w:r>
      <w:r w:rsidRPr="006D4AA6">
        <w:fldChar w:fldCharType="separate"/>
      </w:r>
      <w:r w:rsidR="00A14474">
        <w:rPr>
          <w:noProof/>
        </w:rPr>
        <w:t>2</w:t>
      </w:r>
      <w:r w:rsidRPr="006D4AA6">
        <w:fldChar w:fldCharType="end"/>
      </w:r>
      <w:bookmarkEnd w:id="19"/>
      <w:r w:rsidRPr="006D4AA6">
        <w:t xml:space="preserve"> </w:t>
      </w:r>
      <w:r w:rsidR="00A14474">
        <w:t>–</w:t>
      </w:r>
      <w:r w:rsidRPr="006D4AA6">
        <w:t xml:space="preserve"> </w:t>
      </w:r>
      <w:r>
        <w:t>Требования к функциям раздела</w:t>
      </w:r>
      <w:r>
        <w:t xml:space="preserve"> «Лекции»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5670"/>
        <w:gridCol w:w="1695"/>
      </w:tblGrid>
      <w:tr w:rsidR="00172F17" w14:paraId="18EB08B4" w14:textId="77777777" w:rsidTr="005755E7">
        <w:tc>
          <w:tcPr>
            <w:tcW w:w="562" w:type="dxa"/>
          </w:tcPr>
          <w:p w14:paraId="49FA8233" w14:textId="3BA1EB28" w:rsidR="00172F17" w:rsidRPr="001F249D" w:rsidRDefault="00172F17" w:rsidP="00172F17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14:paraId="2A61BF7C" w14:textId="1352C342" w:rsidR="00172F17" w:rsidRPr="001F249D" w:rsidRDefault="00172F17" w:rsidP="00172F17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Функция</w:t>
            </w:r>
          </w:p>
        </w:tc>
        <w:tc>
          <w:tcPr>
            <w:tcW w:w="5670" w:type="dxa"/>
          </w:tcPr>
          <w:p w14:paraId="02FBD38A" w14:textId="732F9936" w:rsidR="00172F17" w:rsidRPr="001F249D" w:rsidRDefault="00172F17" w:rsidP="00172F17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Требования к функции</w:t>
            </w:r>
          </w:p>
        </w:tc>
        <w:tc>
          <w:tcPr>
            <w:tcW w:w="1695" w:type="dxa"/>
          </w:tcPr>
          <w:p w14:paraId="11EF004B" w14:textId="1E8050A1" w:rsidR="00172F17" w:rsidRPr="001F249D" w:rsidRDefault="00172F17" w:rsidP="00172F17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Комментарий </w:t>
            </w:r>
          </w:p>
        </w:tc>
      </w:tr>
      <w:tr w:rsidR="00F336DB" w14:paraId="471E3889" w14:textId="77777777" w:rsidTr="005755E7">
        <w:tc>
          <w:tcPr>
            <w:tcW w:w="562" w:type="dxa"/>
          </w:tcPr>
          <w:p w14:paraId="5AA80392" w14:textId="21DFD3D3" w:rsidR="00F336DB" w:rsidRPr="001F249D" w:rsidRDefault="00F336DB" w:rsidP="00172F17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268" w:type="dxa"/>
          </w:tcPr>
          <w:p w14:paraId="7A9DD03A" w14:textId="5405C5D2" w:rsidR="00F336DB" w:rsidRPr="001F249D" w:rsidRDefault="00F336DB" w:rsidP="001F249D">
            <w:pPr>
              <w:pStyle w:val="TableGraf12L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  <w:lang w:val="ru-RU"/>
              </w:rPr>
              <w:t xml:space="preserve">Хранение информации о </w:t>
            </w:r>
            <w:r w:rsidR="008F49EE">
              <w:rPr>
                <w:sz w:val="20"/>
                <w:szCs w:val="20"/>
                <w:lang w:val="ru-RU"/>
              </w:rPr>
              <w:t>л</w:t>
            </w:r>
            <w:r w:rsidRPr="001F249D">
              <w:rPr>
                <w:sz w:val="20"/>
                <w:szCs w:val="20"/>
                <w:lang w:val="ru-RU"/>
              </w:rPr>
              <w:t>екциях</w:t>
            </w:r>
          </w:p>
        </w:tc>
        <w:tc>
          <w:tcPr>
            <w:tcW w:w="5670" w:type="dxa"/>
          </w:tcPr>
          <w:p w14:paraId="0B9907D6" w14:textId="407DE4E1" w:rsidR="001F249D" w:rsidRPr="001F249D" w:rsidRDefault="00F336DB" w:rsidP="002767EE">
            <w:pPr>
              <w:pStyle w:val="a"/>
            </w:pPr>
            <w:r w:rsidRPr="001F249D">
              <w:t>Приложение должно обеспечивать цело</w:t>
            </w:r>
            <w:r w:rsidR="001F249D" w:rsidRPr="001F249D">
              <w:t>стность данных о лекциях</w:t>
            </w:r>
            <w:r w:rsidR="008F49EE">
              <w:t xml:space="preserve"> и хранить следующие параметры:</w:t>
            </w:r>
          </w:p>
          <w:p w14:paraId="185BA43C" w14:textId="37C68368" w:rsidR="001F249D" w:rsidRPr="001F249D" w:rsidRDefault="001F249D" w:rsidP="001F249D">
            <w:pPr>
              <w:pStyle w:val="20"/>
            </w:pPr>
            <w:r w:rsidRPr="001F249D">
              <w:t>наименование лекции;</w:t>
            </w:r>
          </w:p>
          <w:p w14:paraId="7D282FBC" w14:textId="4053984B" w:rsidR="001F249D" w:rsidRPr="001F249D" w:rsidRDefault="001F249D" w:rsidP="001F249D">
            <w:pPr>
              <w:pStyle w:val="20"/>
            </w:pPr>
            <w:r w:rsidRPr="001F249D">
              <w:t>лектор;</w:t>
            </w:r>
          </w:p>
          <w:p w14:paraId="354C6D85" w14:textId="3D9CA000" w:rsidR="001F249D" w:rsidRPr="001F249D" w:rsidRDefault="001F249D" w:rsidP="001F249D">
            <w:pPr>
              <w:pStyle w:val="20"/>
            </w:pPr>
            <w:r w:rsidRPr="001F249D">
              <w:lastRenderedPageBreak/>
              <w:t>категория лекции;</w:t>
            </w:r>
          </w:p>
          <w:p w14:paraId="43201515" w14:textId="194FECDB" w:rsidR="001F249D" w:rsidRPr="001F249D" w:rsidRDefault="001F249D" w:rsidP="001F249D">
            <w:pPr>
              <w:pStyle w:val="20"/>
            </w:pPr>
            <w:r w:rsidRPr="001F249D">
              <w:t>сборник лекций (при наличии);</w:t>
            </w:r>
          </w:p>
          <w:p w14:paraId="73912E5E" w14:textId="474069B4" w:rsidR="001F249D" w:rsidRPr="001F249D" w:rsidRDefault="001F249D" w:rsidP="001F249D">
            <w:pPr>
              <w:pStyle w:val="20"/>
            </w:pPr>
            <w:r w:rsidRPr="001F249D">
              <w:t>продолжительность лекции;</w:t>
            </w:r>
          </w:p>
          <w:p w14:paraId="15C6C213" w14:textId="77777777" w:rsidR="00F336DB" w:rsidRPr="001F249D" w:rsidRDefault="001F249D" w:rsidP="001F249D">
            <w:pPr>
              <w:pStyle w:val="20"/>
            </w:pPr>
            <w:r w:rsidRPr="001F249D">
              <w:t>описание лекции;</w:t>
            </w:r>
          </w:p>
          <w:p w14:paraId="504ACB0B" w14:textId="65143222" w:rsidR="001F249D" w:rsidRPr="001F249D" w:rsidRDefault="00124E0D" w:rsidP="001F249D">
            <w:pPr>
              <w:pStyle w:val="20"/>
            </w:pPr>
            <w:r>
              <w:t xml:space="preserve">взаимосвязь с </w:t>
            </w:r>
            <w:r w:rsidR="001F249D" w:rsidRPr="001F249D">
              <w:t>научны</w:t>
            </w:r>
            <w:r>
              <w:t>ми</w:t>
            </w:r>
            <w:r w:rsidR="001F249D" w:rsidRPr="001F249D">
              <w:t xml:space="preserve"> точк</w:t>
            </w:r>
            <w:r>
              <w:t>ами (</w:t>
            </w:r>
            <w:r w:rsidR="001F249D" w:rsidRPr="001F249D">
              <w:t>на которых можно послушать данные лекции</w:t>
            </w:r>
            <w:r>
              <w:t>)</w:t>
            </w:r>
            <w:r w:rsidR="001F249D" w:rsidRPr="001F249D">
              <w:t>;</w:t>
            </w:r>
          </w:p>
          <w:p w14:paraId="37F326AB" w14:textId="77777777" w:rsidR="001F249D" w:rsidRDefault="00124E0D" w:rsidP="001F249D">
            <w:pPr>
              <w:pStyle w:val="20"/>
            </w:pPr>
            <w:r>
              <w:t xml:space="preserve">взаимосвязь с </w:t>
            </w:r>
            <w:r w:rsidR="001F249D" w:rsidRPr="001F249D">
              <w:t>маршрут</w:t>
            </w:r>
            <w:r>
              <w:t>ами (</w:t>
            </w:r>
            <w:r w:rsidR="001F249D" w:rsidRPr="001F249D">
              <w:t>на которых можно послушать данные лекции</w:t>
            </w:r>
            <w:r>
              <w:t>)</w:t>
            </w:r>
            <w:r w:rsidR="004C575D">
              <w:t>;</w:t>
            </w:r>
          </w:p>
          <w:p w14:paraId="134A3942" w14:textId="23E7D954" w:rsidR="004C575D" w:rsidRPr="001F249D" w:rsidRDefault="004C575D" w:rsidP="001F249D">
            <w:pPr>
              <w:pStyle w:val="20"/>
            </w:pPr>
            <w:r>
              <w:t xml:space="preserve">оценка лекции (оценка лекции рассчитывается, как среднее арифметическое всех оценок лекции, поставленных Пользователями). </w:t>
            </w:r>
          </w:p>
        </w:tc>
        <w:tc>
          <w:tcPr>
            <w:tcW w:w="1695" w:type="dxa"/>
          </w:tcPr>
          <w:p w14:paraId="218359F1" w14:textId="77777777" w:rsidR="00F336DB" w:rsidRPr="001F249D" w:rsidRDefault="00F336DB" w:rsidP="00172F17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172F17" w14:paraId="011B747E" w14:textId="77777777" w:rsidTr="005755E7">
        <w:tc>
          <w:tcPr>
            <w:tcW w:w="562" w:type="dxa"/>
          </w:tcPr>
          <w:p w14:paraId="0BB9A880" w14:textId="7464867A" w:rsidR="00172F17" w:rsidRPr="001F249D" w:rsidRDefault="00F336DB" w:rsidP="00172F17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2</w:t>
            </w:r>
            <w:r w:rsidR="00172F17" w:rsidRPr="001F249D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C81F86F" w14:textId="0D576390" w:rsidR="00172F17" w:rsidRPr="001F249D" w:rsidRDefault="00F336DB" w:rsidP="003A5945">
            <w:pPr>
              <w:pStyle w:val="TableGraf12L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  <w:lang w:val="ru-RU"/>
              </w:rPr>
              <w:t>Отображение перечня лекций</w:t>
            </w:r>
            <w:r w:rsidR="00172F17" w:rsidRPr="001F24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0AF2D7C7" w14:textId="06CE1283" w:rsidR="00172F17" w:rsidRDefault="00F336DB" w:rsidP="00F336DB">
            <w:pPr>
              <w:pStyle w:val="a"/>
            </w:pPr>
            <w:r w:rsidRPr="001F249D">
              <w:t>Приложение должно отображать полный перечень лекций, которы</w:t>
            </w:r>
            <w:r w:rsidR="001F249D">
              <w:t>х</w:t>
            </w:r>
            <w:r w:rsidRPr="001F249D">
              <w:t xml:space="preserve"> возможно прослушать;</w:t>
            </w:r>
          </w:p>
          <w:p w14:paraId="2AA8E07E" w14:textId="225C8CBD" w:rsidR="005755E7" w:rsidRDefault="005755E7" w:rsidP="00F336DB">
            <w:pPr>
              <w:pStyle w:val="a"/>
            </w:pPr>
            <w:r>
              <w:t>При отображении лекций необходимо учитывать фильтрацию/ сортировку по следующим параметрами:</w:t>
            </w:r>
          </w:p>
          <w:p w14:paraId="5280076E" w14:textId="71EF8340" w:rsidR="005755E7" w:rsidRDefault="005755E7" w:rsidP="005755E7">
            <w:pPr>
              <w:pStyle w:val="20"/>
            </w:pPr>
            <w:r>
              <w:t>по количеству прослушиваний (от большего к меньшему);</w:t>
            </w:r>
          </w:p>
          <w:p w14:paraId="0C8B1009" w14:textId="588FE027" w:rsidR="005755E7" w:rsidRDefault="005755E7" w:rsidP="005755E7">
            <w:pPr>
              <w:pStyle w:val="20"/>
            </w:pPr>
            <w:r>
              <w:t>по дате добавления лекции;</w:t>
            </w:r>
          </w:p>
          <w:p w14:paraId="22972437" w14:textId="4D6E0CA5" w:rsidR="005755E7" w:rsidRDefault="005755E7" w:rsidP="005755E7">
            <w:pPr>
              <w:pStyle w:val="20"/>
            </w:pPr>
            <w:r>
              <w:t>по лектору;</w:t>
            </w:r>
          </w:p>
          <w:p w14:paraId="001526BD" w14:textId="4C9F54B9" w:rsidR="005755E7" w:rsidRPr="001F249D" w:rsidRDefault="005755E7" w:rsidP="005755E7">
            <w:pPr>
              <w:pStyle w:val="20"/>
            </w:pPr>
            <w:r>
              <w:t>по категории лекции</w:t>
            </w:r>
          </w:p>
          <w:p w14:paraId="1E2080F8" w14:textId="14E4B5EF" w:rsidR="00F336DB" w:rsidRDefault="00F336DB" w:rsidP="00F336DB">
            <w:pPr>
              <w:pStyle w:val="a"/>
            </w:pPr>
            <w:r w:rsidRPr="001F249D">
              <w:t xml:space="preserve">При просмотре перечня лекций должны отображаться </w:t>
            </w:r>
            <w:r w:rsidR="001F249D" w:rsidRPr="001F249D">
              <w:t>параметры, необходимые для выбора лекций</w:t>
            </w:r>
            <w:r w:rsidR="001F249D">
              <w:t>;</w:t>
            </w:r>
          </w:p>
          <w:p w14:paraId="5124B488" w14:textId="2979E251" w:rsidR="005755E7" w:rsidRPr="001F249D" w:rsidRDefault="00385C94" w:rsidP="008F49EE">
            <w:pPr>
              <w:pStyle w:val="a"/>
            </w:pPr>
            <w:r>
              <w:t>Приложение должно обеспечивать возможность перехода со страницы просмотра перечня лекций к странице просмотра детальной информации по каждой лекции (функция 3 настоящего раздела)</w:t>
            </w:r>
          </w:p>
        </w:tc>
        <w:tc>
          <w:tcPr>
            <w:tcW w:w="1695" w:type="dxa"/>
          </w:tcPr>
          <w:p w14:paraId="082EA924" w14:textId="48D6D0D3" w:rsidR="00172F17" w:rsidRPr="001F249D" w:rsidRDefault="00F336DB" w:rsidP="00172F17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 </w:t>
            </w:r>
          </w:p>
        </w:tc>
      </w:tr>
      <w:tr w:rsidR="00385C94" w14:paraId="23BD7FE3" w14:textId="77777777" w:rsidTr="005755E7">
        <w:tc>
          <w:tcPr>
            <w:tcW w:w="562" w:type="dxa"/>
          </w:tcPr>
          <w:p w14:paraId="0C772310" w14:textId="2F0F7250" w:rsidR="00385C94" w:rsidRPr="001F249D" w:rsidRDefault="00385C94" w:rsidP="00385C94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5188D156" w14:textId="49D84764" w:rsidR="00385C94" w:rsidRPr="001F249D" w:rsidRDefault="00385C94" w:rsidP="00385C94">
            <w:pPr>
              <w:pStyle w:val="TableGraf12L"/>
              <w:rPr>
                <w:sz w:val="20"/>
                <w:szCs w:val="20"/>
                <w:lang w:val="ru-RU"/>
              </w:rPr>
            </w:pPr>
            <w:r w:rsidRPr="001F249D">
              <w:rPr>
                <w:sz w:val="20"/>
                <w:szCs w:val="20"/>
                <w:lang w:val="ru-RU"/>
              </w:rPr>
              <w:t>Просмотр детальной информации о лекции</w:t>
            </w:r>
          </w:p>
        </w:tc>
        <w:tc>
          <w:tcPr>
            <w:tcW w:w="5670" w:type="dxa"/>
          </w:tcPr>
          <w:p w14:paraId="2A03962C" w14:textId="77777777" w:rsidR="009836F6" w:rsidRDefault="00385C94" w:rsidP="00385C94">
            <w:pPr>
              <w:pStyle w:val="a"/>
            </w:pPr>
            <w:r w:rsidRPr="001F249D">
              <w:t xml:space="preserve">Приложение должно отображать </w:t>
            </w:r>
            <w:r>
              <w:t>детальную информацию о каждой лекции</w:t>
            </w:r>
            <w:r w:rsidR="009836F6">
              <w:t>, в том числе:</w:t>
            </w:r>
          </w:p>
          <w:p w14:paraId="49FC3DE8" w14:textId="69655447" w:rsidR="009836F6" w:rsidRDefault="009836F6" w:rsidP="009836F6">
            <w:pPr>
              <w:pStyle w:val="20"/>
            </w:pPr>
            <w:r>
              <w:t>научные точки, связанные с данной лекцией;</w:t>
            </w:r>
          </w:p>
          <w:p w14:paraId="14AA3067" w14:textId="3D0456CD" w:rsidR="00385C94" w:rsidRDefault="00124E0D" w:rsidP="009836F6">
            <w:pPr>
              <w:pStyle w:val="20"/>
            </w:pPr>
            <w:r>
              <w:t xml:space="preserve">готовые </w:t>
            </w:r>
            <w:r w:rsidR="009836F6">
              <w:t>научные маршруты, на которых можно прослушать данную лекцию.</w:t>
            </w:r>
          </w:p>
          <w:p w14:paraId="08D3B6BF" w14:textId="0752E19D" w:rsidR="00385C94" w:rsidRPr="001F249D" w:rsidRDefault="00385C94" w:rsidP="008F49EE">
            <w:pPr>
              <w:pStyle w:val="a"/>
            </w:pPr>
            <w:r>
              <w:t>Приложение должно обеспечивать возможность перехода со страницы просмотра детальной информации о лекции в раздел «Главный экран» к режимам построения/ прохождения маршрута (функция 10)</w:t>
            </w:r>
          </w:p>
        </w:tc>
        <w:tc>
          <w:tcPr>
            <w:tcW w:w="1695" w:type="dxa"/>
          </w:tcPr>
          <w:p w14:paraId="3D168372" w14:textId="77777777" w:rsidR="00385C94" w:rsidRPr="001F249D" w:rsidRDefault="00385C94" w:rsidP="00385C94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385C94" w14:paraId="05B26EF6" w14:textId="77777777" w:rsidTr="005755E7">
        <w:tc>
          <w:tcPr>
            <w:tcW w:w="562" w:type="dxa"/>
          </w:tcPr>
          <w:p w14:paraId="0265A15E" w14:textId="0977C449" w:rsidR="00385C94" w:rsidRPr="001F249D" w:rsidRDefault="00385C94" w:rsidP="00385C94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0FEC329F" w14:textId="4C74D3C6" w:rsidR="00385C94" w:rsidRPr="001F249D" w:rsidRDefault="00385C94" w:rsidP="00385C94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Хранение информации о лекторах</w:t>
            </w:r>
          </w:p>
        </w:tc>
        <w:tc>
          <w:tcPr>
            <w:tcW w:w="5670" w:type="dxa"/>
          </w:tcPr>
          <w:p w14:paraId="277E00E1" w14:textId="04B760CC" w:rsidR="00385C94" w:rsidRDefault="00385C94" w:rsidP="00BD55E2">
            <w:pPr>
              <w:pStyle w:val="a"/>
            </w:pPr>
            <w:r w:rsidRPr="001F249D">
              <w:t xml:space="preserve">Приложение должно обеспечивать целостность данных о </w:t>
            </w:r>
            <w:r>
              <w:t>лекторах</w:t>
            </w:r>
            <w:r w:rsidR="00342CC7">
              <w:t xml:space="preserve"> и</w:t>
            </w:r>
            <w:r w:rsidRPr="001F249D">
              <w:t xml:space="preserve"> хранить следующие параметры</w:t>
            </w:r>
            <w:r>
              <w:t>:</w:t>
            </w:r>
          </w:p>
          <w:p w14:paraId="2BD556D5" w14:textId="28C00CF9" w:rsidR="00385C94" w:rsidRDefault="00385C94" w:rsidP="00385C94">
            <w:pPr>
              <w:pStyle w:val="20"/>
            </w:pPr>
            <w:r>
              <w:t>фамилия;</w:t>
            </w:r>
          </w:p>
          <w:p w14:paraId="605C543D" w14:textId="77777777" w:rsidR="00385C94" w:rsidRDefault="00385C94" w:rsidP="00385C94">
            <w:pPr>
              <w:pStyle w:val="20"/>
            </w:pPr>
            <w:r>
              <w:t>имя;</w:t>
            </w:r>
          </w:p>
          <w:p w14:paraId="150221C5" w14:textId="75A2BBAE" w:rsidR="00385C94" w:rsidRDefault="00385C94" w:rsidP="00385C94">
            <w:pPr>
              <w:pStyle w:val="20"/>
            </w:pPr>
            <w:r>
              <w:t>отчество;</w:t>
            </w:r>
          </w:p>
          <w:p w14:paraId="7F06F320" w14:textId="1EB02EBA" w:rsidR="00385C94" w:rsidRDefault="00385C94" w:rsidP="00385C94">
            <w:pPr>
              <w:pStyle w:val="20"/>
            </w:pPr>
            <w:r>
              <w:t>категории лекций;</w:t>
            </w:r>
          </w:p>
          <w:p w14:paraId="08535704" w14:textId="13BEDB6F" w:rsidR="00385C94" w:rsidRDefault="00385C94" w:rsidP="00385C94">
            <w:pPr>
              <w:pStyle w:val="20"/>
            </w:pPr>
            <w:r>
              <w:t>биография (текст до 300 символов);</w:t>
            </w:r>
          </w:p>
          <w:p w14:paraId="35F26474" w14:textId="77777777" w:rsidR="00385C94" w:rsidRDefault="00385C94" w:rsidP="00385C94">
            <w:pPr>
              <w:pStyle w:val="20"/>
            </w:pPr>
            <w:r>
              <w:t>регалии (текст до 300 символов);</w:t>
            </w:r>
          </w:p>
          <w:p w14:paraId="735EBC54" w14:textId="46AA6132" w:rsidR="00385C94" w:rsidRPr="001F249D" w:rsidRDefault="00385C94" w:rsidP="00385C94">
            <w:pPr>
              <w:pStyle w:val="20"/>
            </w:pPr>
            <w:r>
              <w:t>лекции данного лектора</w:t>
            </w:r>
          </w:p>
        </w:tc>
        <w:tc>
          <w:tcPr>
            <w:tcW w:w="1695" w:type="dxa"/>
          </w:tcPr>
          <w:p w14:paraId="146BC6B3" w14:textId="77777777" w:rsidR="00385C94" w:rsidRPr="001F249D" w:rsidRDefault="00385C94" w:rsidP="00385C94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385C94" w14:paraId="3DF82D18" w14:textId="77777777" w:rsidTr="005755E7">
        <w:tc>
          <w:tcPr>
            <w:tcW w:w="562" w:type="dxa"/>
          </w:tcPr>
          <w:p w14:paraId="43B1B738" w14:textId="0CC0976A" w:rsidR="00385C94" w:rsidRPr="001F249D" w:rsidRDefault="00385C94" w:rsidP="00385C94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13CEABB3" w14:textId="0F162FEA" w:rsidR="00385C94" w:rsidRPr="001F249D" w:rsidRDefault="00385C94" w:rsidP="00385C94">
            <w:pPr>
              <w:pStyle w:val="TableGraf12L"/>
              <w:rPr>
                <w:sz w:val="20"/>
                <w:szCs w:val="20"/>
                <w:lang w:val="ru-RU"/>
              </w:rPr>
            </w:pPr>
            <w:r w:rsidRPr="001F249D">
              <w:rPr>
                <w:sz w:val="20"/>
                <w:szCs w:val="20"/>
                <w:lang w:val="ru-RU"/>
              </w:rPr>
              <w:t>Отображение перечня лекторов</w:t>
            </w:r>
          </w:p>
        </w:tc>
        <w:tc>
          <w:tcPr>
            <w:tcW w:w="5670" w:type="dxa"/>
          </w:tcPr>
          <w:p w14:paraId="023966CF" w14:textId="266EABAA" w:rsidR="00385C94" w:rsidRDefault="00385C94" w:rsidP="00385C94">
            <w:pPr>
              <w:pStyle w:val="a"/>
            </w:pPr>
            <w:r w:rsidRPr="001F249D">
              <w:t xml:space="preserve">Приложение должно отображать полный перечень </w:t>
            </w:r>
            <w:r>
              <w:t>лекторов</w:t>
            </w:r>
            <w:r w:rsidRPr="001F249D">
              <w:t xml:space="preserve">, </w:t>
            </w:r>
            <w:r>
              <w:t xml:space="preserve">лекции </w:t>
            </w:r>
            <w:r w:rsidRPr="001F249D">
              <w:t>которы</w:t>
            </w:r>
            <w:r>
              <w:t>х</w:t>
            </w:r>
            <w:r w:rsidRPr="001F249D">
              <w:t xml:space="preserve"> возможно прослушать;</w:t>
            </w:r>
          </w:p>
          <w:p w14:paraId="19F05E06" w14:textId="7AE1AE4E" w:rsidR="00385C94" w:rsidRDefault="00385C94" w:rsidP="00385C94">
            <w:pPr>
              <w:pStyle w:val="a"/>
            </w:pPr>
            <w:r>
              <w:t>При отображении перечня лекторов необходимо учитывать фильтрацию/ сортировку по следующим параметрами:</w:t>
            </w:r>
          </w:p>
          <w:p w14:paraId="3553B8C3" w14:textId="77777777" w:rsidR="00385C94" w:rsidRDefault="00385C94" w:rsidP="00385C94">
            <w:pPr>
              <w:pStyle w:val="20"/>
            </w:pPr>
            <w:r>
              <w:t>по количеству прослушиваний (от большего к меньшему);</w:t>
            </w:r>
          </w:p>
          <w:p w14:paraId="7EBC5406" w14:textId="15CEF534" w:rsidR="00385C94" w:rsidRPr="001F249D" w:rsidRDefault="00385C94" w:rsidP="00385C94">
            <w:pPr>
              <w:pStyle w:val="20"/>
            </w:pPr>
            <w:r>
              <w:t>по категориям лекций</w:t>
            </w:r>
          </w:p>
          <w:p w14:paraId="421BE446" w14:textId="44580BB9" w:rsidR="00385C94" w:rsidRDefault="00385C94" w:rsidP="00385C94">
            <w:pPr>
              <w:pStyle w:val="a"/>
            </w:pPr>
            <w:r w:rsidRPr="001F249D">
              <w:t xml:space="preserve">При просмотре перечня </w:t>
            </w:r>
            <w:r>
              <w:t>лекторов</w:t>
            </w:r>
            <w:r w:rsidRPr="001F249D">
              <w:t xml:space="preserve"> должны отображаться параметры, необходимые для выбор</w:t>
            </w:r>
            <w:r>
              <w:t>а;</w:t>
            </w:r>
          </w:p>
          <w:p w14:paraId="7A9DA905" w14:textId="18D1D269" w:rsidR="00385C94" w:rsidRPr="001F249D" w:rsidRDefault="00385C94" w:rsidP="008F49EE">
            <w:pPr>
              <w:pStyle w:val="a"/>
            </w:pPr>
            <w:r>
              <w:t>Приложение должно обеспечивать возможность перехода со страницы просмотра перечня лекторов к странице просмотра детальной информации по каждому лектору (функция 6 настоящего раздела)</w:t>
            </w:r>
          </w:p>
        </w:tc>
        <w:tc>
          <w:tcPr>
            <w:tcW w:w="1695" w:type="dxa"/>
          </w:tcPr>
          <w:p w14:paraId="0D6A3176" w14:textId="77777777" w:rsidR="00385C94" w:rsidRPr="001F249D" w:rsidRDefault="00385C94" w:rsidP="00385C94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9C6D60" w14:paraId="0C719C49" w14:textId="77777777" w:rsidTr="005755E7">
        <w:tc>
          <w:tcPr>
            <w:tcW w:w="562" w:type="dxa"/>
          </w:tcPr>
          <w:p w14:paraId="0AED126D" w14:textId="08289E88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43E8909A" w14:textId="328A8B84" w:rsidR="009C6D60" w:rsidRPr="001F249D" w:rsidRDefault="009C6D60" w:rsidP="009C6D60">
            <w:pPr>
              <w:pStyle w:val="TableGraf12L"/>
              <w:rPr>
                <w:sz w:val="20"/>
                <w:szCs w:val="20"/>
                <w:lang w:val="ru-RU"/>
              </w:rPr>
            </w:pPr>
            <w:r w:rsidRPr="001F249D">
              <w:rPr>
                <w:sz w:val="20"/>
                <w:szCs w:val="20"/>
                <w:lang w:val="ru-RU"/>
              </w:rPr>
              <w:t xml:space="preserve">Просмотр детальной информации о лекторе </w:t>
            </w:r>
          </w:p>
        </w:tc>
        <w:tc>
          <w:tcPr>
            <w:tcW w:w="5670" w:type="dxa"/>
          </w:tcPr>
          <w:p w14:paraId="451424C8" w14:textId="2E35FBE6" w:rsidR="009C6D60" w:rsidRDefault="009C6D60" w:rsidP="009C6D60">
            <w:pPr>
              <w:pStyle w:val="a"/>
            </w:pPr>
            <w:r w:rsidRPr="001F249D">
              <w:t xml:space="preserve">Приложение должно отображать </w:t>
            </w:r>
            <w:r>
              <w:t>детальную информацию о каждом лекторе</w:t>
            </w:r>
            <w:r w:rsidRPr="001F249D">
              <w:t>;</w:t>
            </w:r>
          </w:p>
          <w:p w14:paraId="4C0035D7" w14:textId="56376D24" w:rsidR="009C6D60" w:rsidRPr="001F249D" w:rsidRDefault="009C6D60" w:rsidP="002C6DEE">
            <w:pPr>
              <w:pStyle w:val="a"/>
            </w:pPr>
            <w:r>
              <w:t xml:space="preserve">Приложение должно обеспечивать возможность перехода со страницы просмотра детальной информации о лекторе к </w:t>
            </w:r>
            <w:r>
              <w:lastRenderedPageBreak/>
              <w:t>странице просмотра детальной информации о лекции (функция 3)</w:t>
            </w:r>
          </w:p>
        </w:tc>
        <w:tc>
          <w:tcPr>
            <w:tcW w:w="1695" w:type="dxa"/>
          </w:tcPr>
          <w:p w14:paraId="3F1E6766" w14:textId="77777777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9C6D60" w14:paraId="75143BBB" w14:textId="77777777" w:rsidTr="005755E7">
        <w:tc>
          <w:tcPr>
            <w:tcW w:w="562" w:type="dxa"/>
          </w:tcPr>
          <w:p w14:paraId="0D36773C" w14:textId="242293E2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7D88E779" w14:textId="6FE449A0" w:rsidR="009C6D60" w:rsidRPr="001F249D" w:rsidRDefault="009C6D60" w:rsidP="009C6D60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Хранение перечня категорий</w:t>
            </w:r>
          </w:p>
        </w:tc>
        <w:tc>
          <w:tcPr>
            <w:tcW w:w="5670" w:type="dxa"/>
          </w:tcPr>
          <w:p w14:paraId="0BD47DE0" w14:textId="570AAEB1" w:rsidR="009C6D60" w:rsidRDefault="009C6D60" w:rsidP="009C6D60">
            <w:pPr>
              <w:pStyle w:val="a"/>
            </w:pPr>
            <w:r>
              <w:t>В Приложении должно быть организовано хранение информации о категориях лекции в формате справочника;</w:t>
            </w:r>
          </w:p>
          <w:p w14:paraId="08251362" w14:textId="738C97CC" w:rsidR="009C6D60" w:rsidRPr="001F249D" w:rsidRDefault="009C6D60" w:rsidP="009C6D60">
            <w:pPr>
              <w:pStyle w:val="a"/>
            </w:pPr>
            <w:r w:rsidRPr="001F249D">
              <w:t xml:space="preserve">Приложение должно обеспечивать целостность хранения данных о </w:t>
            </w:r>
            <w:r>
              <w:t>категориях лекций</w:t>
            </w:r>
          </w:p>
        </w:tc>
        <w:tc>
          <w:tcPr>
            <w:tcW w:w="1695" w:type="dxa"/>
          </w:tcPr>
          <w:p w14:paraId="116544FC" w14:textId="77777777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9C6D60" w14:paraId="062C21E8" w14:textId="77777777" w:rsidTr="005755E7">
        <w:tc>
          <w:tcPr>
            <w:tcW w:w="562" w:type="dxa"/>
          </w:tcPr>
          <w:p w14:paraId="42D4269D" w14:textId="776855A0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5FDA2774" w14:textId="08089B01" w:rsidR="009C6D60" w:rsidRPr="001F249D" w:rsidRDefault="009C6D60" w:rsidP="009C6D60">
            <w:pPr>
              <w:pStyle w:val="TableGraf12L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  <w:lang w:val="ru-RU"/>
              </w:rPr>
              <w:t>Отображение перечня категорий</w:t>
            </w:r>
            <w:r w:rsidRPr="001F24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4F2885D9" w14:textId="338E0C7F" w:rsidR="009C6D60" w:rsidRPr="005755E7" w:rsidRDefault="009C6D60" w:rsidP="002C6DEE">
            <w:pPr>
              <w:pStyle w:val="a"/>
            </w:pPr>
            <w:r w:rsidRPr="001F249D">
              <w:t xml:space="preserve">Приложение должно отображать полный перечень </w:t>
            </w:r>
            <w:r>
              <w:t>категорий лекций</w:t>
            </w:r>
            <w:r w:rsidR="004C575D">
              <w:t>. Пример категории: физика, ботаника.</w:t>
            </w:r>
          </w:p>
        </w:tc>
        <w:tc>
          <w:tcPr>
            <w:tcW w:w="1695" w:type="dxa"/>
          </w:tcPr>
          <w:p w14:paraId="60A3C792" w14:textId="77777777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9C6D60" w14:paraId="269DC5BB" w14:textId="77777777" w:rsidTr="005755E7">
        <w:tc>
          <w:tcPr>
            <w:tcW w:w="562" w:type="dxa"/>
          </w:tcPr>
          <w:p w14:paraId="1DBF14D3" w14:textId="24591968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1F249D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68EA33E" w14:textId="49A1A938" w:rsidR="009C6D60" w:rsidRPr="001F249D" w:rsidRDefault="009C6D60" w:rsidP="009C6D60">
            <w:pPr>
              <w:pStyle w:val="TableGraf12L"/>
              <w:rPr>
                <w:sz w:val="20"/>
                <w:szCs w:val="20"/>
              </w:rPr>
            </w:pPr>
            <w:proofErr w:type="spellStart"/>
            <w:r w:rsidRPr="001F249D">
              <w:rPr>
                <w:sz w:val="20"/>
                <w:szCs w:val="20"/>
              </w:rPr>
              <w:t>Осуществление</w:t>
            </w:r>
            <w:proofErr w:type="spellEnd"/>
            <w:r w:rsidRPr="001F249D">
              <w:rPr>
                <w:sz w:val="20"/>
                <w:szCs w:val="20"/>
              </w:rPr>
              <w:t xml:space="preserve"> </w:t>
            </w:r>
            <w:proofErr w:type="spellStart"/>
            <w:r w:rsidRPr="001F249D">
              <w:rPr>
                <w:sz w:val="20"/>
                <w:szCs w:val="20"/>
              </w:rPr>
              <w:t>поиска</w:t>
            </w:r>
            <w:proofErr w:type="spellEnd"/>
            <w:r w:rsidRPr="001F249D">
              <w:rPr>
                <w:sz w:val="20"/>
                <w:szCs w:val="20"/>
              </w:rPr>
              <w:t xml:space="preserve"> по </w:t>
            </w:r>
            <w:proofErr w:type="spellStart"/>
            <w:r w:rsidRPr="001F249D">
              <w:rPr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670" w:type="dxa"/>
          </w:tcPr>
          <w:p w14:paraId="0286D0C5" w14:textId="54203EAF" w:rsidR="009C6D60" w:rsidRDefault="009C6D60" w:rsidP="009C6D60">
            <w:pPr>
              <w:pStyle w:val="a"/>
            </w:pPr>
            <w:r>
              <w:t>П</w:t>
            </w:r>
            <w:r w:rsidRPr="00366F96">
              <w:t xml:space="preserve">оиск должен осуществлять по следующим </w:t>
            </w:r>
            <w:r>
              <w:t>объектам</w:t>
            </w:r>
            <w:r w:rsidRPr="00366F96">
              <w:t>:</w:t>
            </w:r>
          </w:p>
          <w:p w14:paraId="29F3D607" w14:textId="5EBC8FFB" w:rsidR="009C6D60" w:rsidRDefault="009C6D60" w:rsidP="009C6D60">
            <w:pPr>
              <w:pStyle w:val="20"/>
            </w:pPr>
            <w:r>
              <w:t>лекции;</w:t>
            </w:r>
          </w:p>
          <w:p w14:paraId="74E60415" w14:textId="44E87CEE" w:rsidR="009C6D60" w:rsidRDefault="009C6D60" w:rsidP="009C6D60">
            <w:pPr>
              <w:pStyle w:val="20"/>
            </w:pPr>
            <w:r>
              <w:t>лекторы;</w:t>
            </w:r>
          </w:p>
          <w:p w14:paraId="2EF045EF" w14:textId="77777777" w:rsidR="009C6D60" w:rsidRDefault="009C6D60" w:rsidP="002C6DEE">
            <w:pPr>
              <w:pStyle w:val="20"/>
            </w:pPr>
            <w:r>
              <w:t>категории лекций</w:t>
            </w:r>
          </w:p>
          <w:p w14:paraId="69194B07" w14:textId="26D511D9" w:rsidR="009836F6" w:rsidRPr="001F249D" w:rsidRDefault="009836F6" w:rsidP="009836F6">
            <w:pPr>
              <w:pStyle w:val="a"/>
            </w:pPr>
            <w:r>
              <w:t>После осуществления поиска Приложение должно отображать полный перечень найденной информации</w:t>
            </w:r>
          </w:p>
        </w:tc>
        <w:tc>
          <w:tcPr>
            <w:tcW w:w="1695" w:type="dxa"/>
          </w:tcPr>
          <w:p w14:paraId="0A602CA7" w14:textId="77777777" w:rsidR="009C6D60" w:rsidRPr="001F249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9C6D60" w14:paraId="775EFC4F" w14:textId="77777777" w:rsidTr="005755E7">
        <w:tc>
          <w:tcPr>
            <w:tcW w:w="562" w:type="dxa"/>
          </w:tcPr>
          <w:p w14:paraId="2A5CB1D2" w14:textId="22AAB879" w:rsidR="009C6D60" w:rsidRPr="009836F6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  <w:r w:rsidRPr="009836F6">
              <w:rPr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14:paraId="411E807C" w14:textId="296DCB1F" w:rsidR="009C6D60" w:rsidRPr="009836F6" w:rsidRDefault="009C6D60" w:rsidP="009C6D60">
            <w:pPr>
              <w:pStyle w:val="TableGraf12L"/>
              <w:rPr>
                <w:sz w:val="20"/>
                <w:szCs w:val="20"/>
                <w:lang w:val="ru-RU"/>
              </w:rPr>
            </w:pPr>
            <w:r w:rsidRPr="009836F6">
              <w:rPr>
                <w:sz w:val="20"/>
                <w:szCs w:val="20"/>
                <w:lang w:val="ru-RU"/>
              </w:rPr>
              <w:t>Переход к разделу «Главный экран»/ переход к построению маршрута</w:t>
            </w:r>
          </w:p>
        </w:tc>
        <w:tc>
          <w:tcPr>
            <w:tcW w:w="5670" w:type="dxa"/>
          </w:tcPr>
          <w:p w14:paraId="3E4C00CC" w14:textId="589C60A1" w:rsidR="007D3A3A" w:rsidRDefault="00126ABE" w:rsidP="007D3A3A">
            <w:pPr>
              <w:pStyle w:val="a"/>
            </w:pPr>
            <w:r>
              <w:t>При просмотре перечня научных точек и готовых научных маршрутов долж</w:t>
            </w:r>
            <w:r w:rsidR="007D3A3A">
              <w:t>ен</w:t>
            </w:r>
            <w:r>
              <w:t xml:space="preserve"> быть реализован</w:t>
            </w:r>
            <w:r w:rsidR="007D3A3A">
              <w:t xml:space="preserve"> функционал для </w:t>
            </w:r>
            <w:r>
              <w:t>перехода к разделу «Главный экран»</w:t>
            </w:r>
            <w:r w:rsidR="007D3A3A">
              <w:t xml:space="preserve"> (кнопка «Перейти к прохождению маршрута»). При использовании данного функционала Приложение должно автоматически открывать раздел «Главный экран»;</w:t>
            </w:r>
          </w:p>
          <w:p w14:paraId="4A33DB8E" w14:textId="1A241C31" w:rsidR="009836F6" w:rsidRPr="009836F6" w:rsidRDefault="00126ABE" w:rsidP="00126ABE">
            <w:pPr>
              <w:pStyle w:val="a"/>
            </w:pPr>
            <w:r>
              <w:t>В случае если был выбран маршрут, то в разделе «Главный экран» отображается ранее выбранный маршрут и доступна возможность прохождения данного маршрута. В случае если была выбрана научная точка, то Пользователь может построить маршрут по выбранной лекции (подробнее описано в разделе 4.2.1 настоящего Технического задания)</w:t>
            </w:r>
          </w:p>
        </w:tc>
        <w:tc>
          <w:tcPr>
            <w:tcW w:w="1695" w:type="dxa"/>
          </w:tcPr>
          <w:p w14:paraId="427AAD81" w14:textId="77777777" w:rsidR="009C6D60" w:rsidRPr="009836F6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9C6D60" w14:paraId="29F778AD" w14:textId="77777777" w:rsidTr="005755E7">
        <w:tc>
          <w:tcPr>
            <w:tcW w:w="562" w:type="dxa"/>
          </w:tcPr>
          <w:p w14:paraId="1BFBA210" w14:textId="7D7CFD3E" w:rsidR="009C6D60" w:rsidRPr="0004501D" w:rsidRDefault="009C6D60" w:rsidP="009C6D60">
            <w:pPr>
              <w:pStyle w:val="a2"/>
              <w:ind w:firstLine="0"/>
              <w:rPr>
                <w:sz w:val="20"/>
                <w:szCs w:val="20"/>
              </w:rPr>
            </w:pPr>
            <w:r w:rsidRPr="0004501D">
              <w:rPr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1F8509B2" w14:textId="59D44C8B" w:rsidR="009C6D60" w:rsidRPr="0004501D" w:rsidRDefault="009C6D60" w:rsidP="009C6D60">
            <w:pPr>
              <w:pStyle w:val="TableGraf12L"/>
              <w:rPr>
                <w:sz w:val="20"/>
                <w:szCs w:val="20"/>
                <w:lang w:val="ru-RU"/>
              </w:rPr>
            </w:pPr>
            <w:r w:rsidRPr="0004501D">
              <w:rPr>
                <w:sz w:val="20"/>
                <w:szCs w:val="20"/>
                <w:lang w:val="ru-RU"/>
              </w:rPr>
              <w:t>Добавление лекции в «Избранное»</w:t>
            </w:r>
          </w:p>
        </w:tc>
        <w:tc>
          <w:tcPr>
            <w:tcW w:w="5670" w:type="dxa"/>
          </w:tcPr>
          <w:p w14:paraId="6D523A4F" w14:textId="77777777" w:rsidR="009C6D60" w:rsidRDefault="0004501D" w:rsidP="0004501D">
            <w:pPr>
              <w:pStyle w:val="a"/>
              <w:rPr>
                <w:rStyle w:val="aff1"/>
              </w:rPr>
            </w:pPr>
            <w:r w:rsidRPr="0004501D">
              <w:rPr>
                <w:rStyle w:val="aff1"/>
              </w:rPr>
              <w:t>Для каждо</w:t>
            </w:r>
            <w:r>
              <w:rPr>
                <w:rStyle w:val="aff1"/>
              </w:rPr>
              <w:t xml:space="preserve">й лекции </w:t>
            </w:r>
            <w:r w:rsidRPr="0004501D">
              <w:rPr>
                <w:rStyle w:val="aff1"/>
              </w:rPr>
              <w:t xml:space="preserve">должна быть доступна функция добавления в раздел «Избранное». </w:t>
            </w:r>
            <w:r>
              <w:rPr>
                <w:rStyle w:val="aff1"/>
              </w:rPr>
              <w:t>Лекция и информация о ней</w:t>
            </w:r>
            <w:r w:rsidRPr="0004501D">
              <w:rPr>
                <w:rStyle w:val="aff1"/>
              </w:rPr>
              <w:t xml:space="preserve"> долж</w:t>
            </w:r>
            <w:r>
              <w:rPr>
                <w:rStyle w:val="aff1"/>
              </w:rPr>
              <w:t>ны</w:t>
            </w:r>
            <w:r w:rsidRPr="0004501D">
              <w:rPr>
                <w:rStyle w:val="aff1"/>
              </w:rPr>
              <w:t xml:space="preserve"> отображаться в общем перечне избранных </w:t>
            </w:r>
            <w:r>
              <w:rPr>
                <w:rStyle w:val="aff1"/>
              </w:rPr>
              <w:t>лекций</w:t>
            </w:r>
            <w:r w:rsidR="00126ABE">
              <w:rPr>
                <w:rStyle w:val="aff1"/>
              </w:rPr>
              <w:t>;</w:t>
            </w:r>
          </w:p>
          <w:p w14:paraId="4DD1A8E3" w14:textId="4EF9AB96" w:rsidR="00126ABE" w:rsidRPr="0004501D" w:rsidRDefault="00126ABE" w:rsidP="0004501D">
            <w:pPr>
              <w:pStyle w:val="a"/>
            </w:pPr>
            <w:r>
              <w:t>Данный функционал должен быть доступен только для авторизованных Пользователей (для неавторизированных Пользователей данный функционал скрыт).</w:t>
            </w:r>
          </w:p>
        </w:tc>
        <w:tc>
          <w:tcPr>
            <w:tcW w:w="1695" w:type="dxa"/>
          </w:tcPr>
          <w:p w14:paraId="7F48E148" w14:textId="77777777" w:rsidR="009C6D60" w:rsidRPr="009C6D60" w:rsidRDefault="009C6D60" w:rsidP="009C6D60">
            <w:pPr>
              <w:pStyle w:val="a2"/>
              <w:ind w:firstLine="0"/>
              <w:rPr>
                <w:sz w:val="20"/>
                <w:szCs w:val="20"/>
                <w:highlight w:val="yellow"/>
              </w:rPr>
            </w:pPr>
          </w:p>
        </w:tc>
      </w:tr>
      <w:tr w:rsidR="0004501D" w14:paraId="296CBA3C" w14:textId="77777777" w:rsidTr="005755E7">
        <w:tc>
          <w:tcPr>
            <w:tcW w:w="562" w:type="dxa"/>
          </w:tcPr>
          <w:p w14:paraId="5E94B2CD" w14:textId="2C745288" w:rsidR="0004501D" w:rsidRPr="0004501D" w:rsidRDefault="0004501D" w:rsidP="009C6D60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t>2.</w:t>
            </w:r>
          </w:p>
        </w:tc>
        <w:tc>
          <w:tcPr>
            <w:tcW w:w="2268" w:type="dxa"/>
          </w:tcPr>
          <w:p w14:paraId="099C4E73" w14:textId="6D95BEB3" w:rsidR="0004501D" w:rsidRPr="0004501D" w:rsidRDefault="0004501D" w:rsidP="009C6D60">
            <w:pPr>
              <w:pStyle w:val="TableGraf12L"/>
              <w:rPr>
                <w:sz w:val="20"/>
                <w:szCs w:val="20"/>
                <w:lang w:val="ru-RU"/>
              </w:rPr>
            </w:pPr>
            <w:r w:rsidRPr="0004501D">
              <w:rPr>
                <w:sz w:val="20"/>
                <w:szCs w:val="20"/>
                <w:lang w:val="ru-RU"/>
              </w:rPr>
              <w:t>Добавление лектора в «Избранное»</w:t>
            </w:r>
          </w:p>
        </w:tc>
        <w:tc>
          <w:tcPr>
            <w:tcW w:w="5670" w:type="dxa"/>
          </w:tcPr>
          <w:p w14:paraId="7B56FF0A" w14:textId="77777777" w:rsidR="0004501D" w:rsidRDefault="0004501D" w:rsidP="0004501D">
            <w:pPr>
              <w:pStyle w:val="a"/>
              <w:rPr>
                <w:rStyle w:val="aff1"/>
              </w:rPr>
            </w:pPr>
            <w:r w:rsidRPr="0004501D">
              <w:rPr>
                <w:rStyle w:val="aff1"/>
              </w:rPr>
              <w:t>Для кажд</w:t>
            </w:r>
            <w:r>
              <w:rPr>
                <w:rStyle w:val="aff1"/>
              </w:rPr>
              <w:t xml:space="preserve">ого лектора </w:t>
            </w:r>
            <w:r w:rsidRPr="0004501D">
              <w:rPr>
                <w:rStyle w:val="aff1"/>
              </w:rPr>
              <w:t xml:space="preserve">должна быть доступна функция добавления в раздел «Избранное». </w:t>
            </w:r>
            <w:r>
              <w:rPr>
                <w:rStyle w:val="aff1"/>
              </w:rPr>
              <w:t>Лектор и информация о нем</w:t>
            </w:r>
            <w:r w:rsidRPr="0004501D">
              <w:rPr>
                <w:rStyle w:val="aff1"/>
              </w:rPr>
              <w:t xml:space="preserve"> долж</w:t>
            </w:r>
            <w:r>
              <w:rPr>
                <w:rStyle w:val="aff1"/>
              </w:rPr>
              <w:t>ны</w:t>
            </w:r>
            <w:r w:rsidRPr="0004501D">
              <w:rPr>
                <w:rStyle w:val="aff1"/>
              </w:rPr>
              <w:t xml:space="preserve"> отображаться в общем перечне избранных </w:t>
            </w:r>
            <w:r>
              <w:rPr>
                <w:rStyle w:val="aff1"/>
              </w:rPr>
              <w:t>лекторов</w:t>
            </w:r>
            <w:r w:rsidR="00126ABE">
              <w:rPr>
                <w:rStyle w:val="aff1"/>
              </w:rPr>
              <w:t>;</w:t>
            </w:r>
          </w:p>
          <w:p w14:paraId="4C7A3B70" w14:textId="432138EF" w:rsidR="00126ABE" w:rsidRPr="0004501D" w:rsidRDefault="00126ABE" w:rsidP="0004501D">
            <w:pPr>
              <w:pStyle w:val="a"/>
              <w:rPr>
                <w:rStyle w:val="aff1"/>
              </w:rPr>
            </w:pPr>
            <w:r>
              <w:t>Данный функционал должен быть доступен только для авторизованных Пользователей (для неавторизированных Пользователей данный функционал скрыт).</w:t>
            </w:r>
          </w:p>
        </w:tc>
        <w:tc>
          <w:tcPr>
            <w:tcW w:w="1695" w:type="dxa"/>
          </w:tcPr>
          <w:p w14:paraId="0847113B" w14:textId="77777777" w:rsidR="0004501D" w:rsidRPr="009C6D60" w:rsidRDefault="0004501D" w:rsidP="009C6D60">
            <w:pPr>
              <w:pStyle w:val="a2"/>
              <w:ind w:firstLine="0"/>
              <w:rPr>
                <w:sz w:val="20"/>
                <w:szCs w:val="20"/>
                <w:highlight w:val="yellow"/>
              </w:rPr>
            </w:pPr>
          </w:p>
        </w:tc>
      </w:tr>
    </w:tbl>
    <w:p w14:paraId="76F781D7" w14:textId="77777777" w:rsidR="00172F17" w:rsidRPr="00172F17" w:rsidRDefault="00172F17" w:rsidP="00172F17">
      <w:pPr>
        <w:pStyle w:val="a2"/>
      </w:pPr>
    </w:p>
    <w:p w14:paraId="3069F00B" w14:textId="4A35220B" w:rsidR="00F765D2" w:rsidRDefault="00F765D2" w:rsidP="00F765D2">
      <w:pPr>
        <w:pStyle w:val="3"/>
      </w:pPr>
      <w:bookmarkStart w:id="20" w:name="_Toc223291750"/>
      <w:r>
        <w:t>Раздел «Избранное»</w:t>
      </w:r>
      <w:bookmarkEnd w:id="20"/>
    </w:p>
    <w:p w14:paraId="19629CDE" w14:textId="2BD8FA2D" w:rsidR="009C6D60" w:rsidRDefault="009C6D60" w:rsidP="009C6D60">
      <w:pPr>
        <w:pStyle w:val="a2"/>
      </w:pPr>
      <w:r w:rsidRPr="004A5C67">
        <w:t>Раздел «Избранное» предназначен</w:t>
      </w:r>
      <w:r w:rsidR="0090388B" w:rsidRPr="004A5C67">
        <w:t xml:space="preserve"> д</w:t>
      </w:r>
      <w:r w:rsidR="0090388B">
        <w:t xml:space="preserve">ля хранения </w:t>
      </w:r>
      <w:r w:rsidR="004C6C0C">
        <w:t xml:space="preserve">и отображения </w:t>
      </w:r>
      <w:r w:rsidR="0090388B">
        <w:t xml:space="preserve">информации, </w:t>
      </w:r>
      <w:r w:rsidR="004A5C67">
        <w:t>которую Пользователь решил выделить</w:t>
      </w:r>
      <w:r w:rsidR="004C6C0C">
        <w:t xml:space="preserve"> отдельно</w:t>
      </w:r>
      <w:r w:rsidR="004A5C67">
        <w:t>, в том числе:</w:t>
      </w:r>
    </w:p>
    <w:p w14:paraId="1AEF17DD" w14:textId="287CF4CB" w:rsidR="004A5C67" w:rsidRDefault="004A5C67" w:rsidP="004A5C67">
      <w:pPr>
        <w:pStyle w:val="-"/>
      </w:pPr>
      <w:r>
        <w:t>готовые научные маршруты;</w:t>
      </w:r>
    </w:p>
    <w:p w14:paraId="70D2D89A" w14:textId="780922D2" w:rsidR="004A5C67" w:rsidRDefault="004A5C67" w:rsidP="004A5C67">
      <w:pPr>
        <w:pStyle w:val="-"/>
      </w:pPr>
      <w:r>
        <w:t>лекции;</w:t>
      </w:r>
    </w:p>
    <w:p w14:paraId="520E0C7B" w14:textId="03128C77" w:rsidR="004A5C67" w:rsidRDefault="004A5C67" w:rsidP="004A5C67">
      <w:pPr>
        <w:pStyle w:val="-"/>
      </w:pPr>
      <w:r>
        <w:t>лекторы.</w:t>
      </w:r>
    </w:p>
    <w:p w14:paraId="7728ABEA" w14:textId="77777777" w:rsidR="009C6D60" w:rsidRDefault="009C6D60" w:rsidP="009C6D60">
      <w:pPr>
        <w:pStyle w:val="a2"/>
      </w:pPr>
      <w:r>
        <w:t>Раздел должен обеспечивать решение следующих задач:</w:t>
      </w:r>
    </w:p>
    <w:p w14:paraId="0797C522" w14:textId="6FC316AE" w:rsidR="009C6D60" w:rsidRDefault="004A5C67" w:rsidP="009C6D60">
      <w:pPr>
        <w:pStyle w:val="-"/>
      </w:pPr>
      <w:r>
        <w:t>возможность просмотра избранных научных маршрут</w:t>
      </w:r>
      <w:r w:rsidR="002C6DEE">
        <w:t>ов</w:t>
      </w:r>
      <w:r>
        <w:t>, лекци</w:t>
      </w:r>
      <w:r w:rsidR="002C6DEE">
        <w:t>й</w:t>
      </w:r>
      <w:r>
        <w:t>, лектор</w:t>
      </w:r>
      <w:r w:rsidR="002C6DEE">
        <w:t>ов</w:t>
      </w:r>
      <w:r>
        <w:t>;</w:t>
      </w:r>
    </w:p>
    <w:p w14:paraId="5CEAB388" w14:textId="5274231F" w:rsidR="004A5C67" w:rsidRDefault="004A5C67" w:rsidP="009C6D60">
      <w:pPr>
        <w:pStyle w:val="-"/>
      </w:pPr>
      <w:r>
        <w:t>переход к другим разделам Приложения.</w:t>
      </w:r>
    </w:p>
    <w:p w14:paraId="74ECF6DB" w14:textId="4F78C041" w:rsidR="004A5C67" w:rsidRDefault="004A5C67" w:rsidP="009C6D60">
      <w:pPr>
        <w:pStyle w:val="a2"/>
      </w:pPr>
      <w:r>
        <w:t>Раздел «Избранное» доступен только для авторизированных Пользователей.</w:t>
      </w:r>
    </w:p>
    <w:p w14:paraId="64725ED9" w14:textId="0D4B82A3" w:rsidR="009C6D60" w:rsidRDefault="009C6D60" w:rsidP="009C6D60">
      <w:pPr>
        <w:pStyle w:val="a2"/>
      </w:pPr>
      <w:r w:rsidRPr="005E440B">
        <w:t xml:space="preserve">Перечень функций подсистемы и требования </w:t>
      </w:r>
      <w:r>
        <w:t xml:space="preserve">к их автоматизации приведены в </w:t>
      </w:r>
      <w:r w:rsidR="006D4AA6">
        <w:fldChar w:fldCharType="begin"/>
      </w:r>
      <w:r w:rsidR="006D4AA6">
        <w:instrText xml:space="preserve"> REF _Ref223289263 \h </w:instrText>
      </w:r>
      <w:r w:rsidR="006D4AA6">
        <w:fldChar w:fldCharType="separate"/>
      </w:r>
      <w:r w:rsidR="00A14474" w:rsidRPr="006D4AA6">
        <w:t>Таблиц</w:t>
      </w:r>
      <w:r w:rsidR="00A14474">
        <w:t>е</w:t>
      </w:r>
      <w:r w:rsidR="00A14474" w:rsidRPr="006D4AA6">
        <w:t xml:space="preserve"> </w:t>
      </w:r>
      <w:r w:rsidR="00A14474">
        <w:rPr>
          <w:noProof/>
        </w:rPr>
        <w:t>3</w:t>
      </w:r>
      <w:r w:rsidR="006D4AA6">
        <w:fldChar w:fldCharType="end"/>
      </w:r>
      <w:r>
        <w:t>.</w:t>
      </w:r>
    </w:p>
    <w:p w14:paraId="2B353471" w14:textId="6F8FEE11" w:rsidR="006D4AA6" w:rsidRPr="006D4AA6" w:rsidRDefault="006D4AA6" w:rsidP="006D4AA6">
      <w:pPr>
        <w:pStyle w:val="TableName"/>
      </w:pPr>
      <w:bookmarkStart w:id="21" w:name="_Ref223289263"/>
      <w:r w:rsidRPr="006D4AA6">
        <w:lastRenderedPageBreak/>
        <w:t xml:space="preserve">Таблица </w:t>
      </w:r>
      <w:r w:rsidRPr="006D4AA6">
        <w:fldChar w:fldCharType="begin"/>
      </w:r>
      <w:r w:rsidRPr="006D4AA6">
        <w:instrText xml:space="preserve"> SEQ Таблица \* ARABIC </w:instrText>
      </w:r>
      <w:r w:rsidRPr="006D4AA6">
        <w:fldChar w:fldCharType="separate"/>
      </w:r>
      <w:r w:rsidR="00A14474">
        <w:rPr>
          <w:noProof/>
        </w:rPr>
        <w:t>3</w:t>
      </w:r>
      <w:r w:rsidRPr="006D4AA6">
        <w:fldChar w:fldCharType="end"/>
      </w:r>
      <w:bookmarkEnd w:id="21"/>
      <w:r w:rsidRPr="006D4AA6">
        <w:t xml:space="preserve"> – </w:t>
      </w:r>
      <w:r w:rsidRPr="006D4AA6">
        <w:t>Требования к функциям раздела</w:t>
      </w:r>
      <w:r w:rsidRPr="006D4AA6">
        <w:t xml:space="preserve"> «Избранное»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5670"/>
        <w:gridCol w:w="1695"/>
      </w:tblGrid>
      <w:tr w:rsidR="00CF18B8" w14:paraId="5A0C0A66" w14:textId="77777777" w:rsidTr="00D11B61">
        <w:tc>
          <w:tcPr>
            <w:tcW w:w="562" w:type="dxa"/>
          </w:tcPr>
          <w:p w14:paraId="797AF3B7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14:paraId="7CE4B793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Функция</w:t>
            </w:r>
          </w:p>
        </w:tc>
        <w:tc>
          <w:tcPr>
            <w:tcW w:w="5670" w:type="dxa"/>
          </w:tcPr>
          <w:p w14:paraId="6D638B98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Требования к функции</w:t>
            </w:r>
          </w:p>
        </w:tc>
        <w:tc>
          <w:tcPr>
            <w:tcW w:w="1695" w:type="dxa"/>
          </w:tcPr>
          <w:p w14:paraId="1EEF368A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Комментарий </w:t>
            </w:r>
          </w:p>
        </w:tc>
      </w:tr>
      <w:tr w:rsidR="006F6EE8" w14:paraId="49B0E283" w14:textId="77777777" w:rsidTr="00D11B61">
        <w:tc>
          <w:tcPr>
            <w:tcW w:w="562" w:type="dxa"/>
          </w:tcPr>
          <w:p w14:paraId="670363C9" w14:textId="3153B150" w:rsidR="006F6EE8" w:rsidRPr="001F249D" w:rsidRDefault="006F6EE8" w:rsidP="00D11B61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8181627" w14:textId="0164BC07" w:rsidR="006F6EE8" w:rsidRPr="006F6EE8" w:rsidRDefault="006F6EE8" w:rsidP="006F6EE8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Хранение и отображение избранных маршрутов</w:t>
            </w:r>
          </w:p>
        </w:tc>
        <w:tc>
          <w:tcPr>
            <w:tcW w:w="5670" w:type="dxa"/>
          </w:tcPr>
          <w:p w14:paraId="55E83565" w14:textId="77777777" w:rsidR="004A5C67" w:rsidRDefault="004A5C67" w:rsidP="004A5C67">
            <w:pPr>
              <w:pStyle w:val="a"/>
            </w:pPr>
            <w:r>
              <w:t>Приложение должно учитывать, что Пользователь добавлял научный маршрут в «Избранное», и хранить информацию об этом;</w:t>
            </w:r>
          </w:p>
          <w:p w14:paraId="4CC10803" w14:textId="77777777" w:rsidR="004A5C67" w:rsidRDefault="004A5C67" w:rsidP="004A5C67">
            <w:pPr>
              <w:pStyle w:val="a"/>
            </w:pPr>
            <w:r>
              <w:t>Приложение должно отображать перечень «избранных» научных маршрутов;</w:t>
            </w:r>
          </w:p>
          <w:p w14:paraId="480B22D8" w14:textId="77777777" w:rsidR="004A5C67" w:rsidRDefault="004A5C67" w:rsidP="004A5C67">
            <w:pPr>
              <w:pStyle w:val="a"/>
            </w:pPr>
            <w:r>
              <w:t>Отображение перечня «избранных» научных маршрутов должен учитывать сортировку по следующим параметрам:</w:t>
            </w:r>
          </w:p>
          <w:p w14:paraId="6D3CF3D1" w14:textId="6E546012" w:rsidR="004A5C67" w:rsidRDefault="004A5C67" w:rsidP="004A5C67">
            <w:pPr>
              <w:pStyle w:val="20"/>
            </w:pPr>
            <w:r>
              <w:t>дата добавления.</w:t>
            </w:r>
          </w:p>
          <w:p w14:paraId="1F167A83" w14:textId="24C35BC2" w:rsidR="004A5C67" w:rsidRPr="001F249D" w:rsidRDefault="004A5C67" w:rsidP="002C6DEE">
            <w:pPr>
              <w:pStyle w:val="a"/>
            </w:pPr>
            <w:r>
              <w:t>Приложение должно обеспечивать возможность перехода со страницы просмотра «избранных» научных маршрутов к разделу «Главный экран» и режиму прохождения маршрута (функция 2 настоящего раздела)</w:t>
            </w:r>
          </w:p>
        </w:tc>
        <w:tc>
          <w:tcPr>
            <w:tcW w:w="1695" w:type="dxa"/>
          </w:tcPr>
          <w:p w14:paraId="3C66AABD" w14:textId="77777777" w:rsidR="006F6EE8" w:rsidRPr="001F249D" w:rsidRDefault="006F6EE8" w:rsidP="00D11B61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6F6EE8" w14:paraId="3D9095A0" w14:textId="77777777" w:rsidTr="00D11B61">
        <w:tc>
          <w:tcPr>
            <w:tcW w:w="562" w:type="dxa"/>
          </w:tcPr>
          <w:p w14:paraId="375D329D" w14:textId="62FD7CB0" w:rsidR="006F6EE8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D6B748D" w14:textId="1F5CC030" w:rsidR="006F6EE8" w:rsidRDefault="006F6EE8" w:rsidP="006F6EE8">
            <w:pPr>
              <w:pStyle w:val="TableGraf12L"/>
              <w:rPr>
                <w:sz w:val="20"/>
                <w:szCs w:val="20"/>
                <w:lang w:val="ru-RU"/>
              </w:rPr>
            </w:pPr>
            <w:r w:rsidRPr="002844FD">
              <w:rPr>
                <w:sz w:val="20"/>
                <w:szCs w:val="20"/>
                <w:lang w:val="ru-RU"/>
              </w:rPr>
              <w:t>Переход к разделу «Главный экран» и режиму прохождения маршрута</w:t>
            </w:r>
          </w:p>
        </w:tc>
        <w:tc>
          <w:tcPr>
            <w:tcW w:w="5670" w:type="dxa"/>
          </w:tcPr>
          <w:p w14:paraId="6DFAB5B4" w14:textId="1D6C17AC" w:rsidR="006F6EE8" w:rsidRDefault="00B41938" w:rsidP="007D3A3A">
            <w:pPr>
              <w:pStyle w:val="a"/>
            </w:pPr>
            <w:r w:rsidRPr="009836F6">
              <w:t xml:space="preserve">При просмотре </w:t>
            </w:r>
            <w:r w:rsidR="002844FD">
              <w:t xml:space="preserve">избранных маршрутов </w:t>
            </w:r>
            <w:r w:rsidRPr="009836F6">
              <w:t>должен быть доступен</w:t>
            </w:r>
            <w:r>
              <w:t xml:space="preserve"> функционал для перехода</w:t>
            </w:r>
            <w:r w:rsidRPr="009836F6">
              <w:t xml:space="preserve"> к разделу «Главный экран»</w:t>
            </w:r>
            <w:r w:rsidR="007D3A3A">
              <w:t xml:space="preserve"> (кнопка «Перейти к прохождению маршрута»). При использовании данного функционала п</w:t>
            </w:r>
            <w:r w:rsidR="001407C8">
              <w:t xml:space="preserve">риложение </w:t>
            </w:r>
            <w:r w:rsidR="007D3A3A">
              <w:t xml:space="preserve">должно </w:t>
            </w:r>
            <w:r w:rsidR="001407C8">
              <w:t>автоматически открыва</w:t>
            </w:r>
            <w:r w:rsidR="007D3A3A">
              <w:t>ть</w:t>
            </w:r>
            <w:r w:rsidR="001407C8">
              <w:t xml:space="preserve"> раздел «Главный экран»;</w:t>
            </w:r>
          </w:p>
          <w:p w14:paraId="6E62EB95" w14:textId="30E6FB77" w:rsidR="001407C8" w:rsidRPr="002844FD" w:rsidRDefault="001407C8" w:rsidP="001407C8">
            <w:pPr>
              <w:pStyle w:val="a"/>
            </w:pPr>
            <w:r>
              <w:t>В разделе «Главный экран» отображается ранее выбранный маршрут и доступна возможность прохождения данного маршрута (подробнее описано в разделе 4.2.1 настоящего Технического задания)</w:t>
            </w:r>
          </w:p>
        </w:tc>
        <w:tc>
          <w:tcPr>
            <w:tcW w:w="1695" w:type="dxa"/>
          </w:tcPr>
          <w:p w14:paraId="63F4B354" w14:textId="77777777" w:rsidR="006F6EE8" w:rsidRPr="001F249D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6F6EE8" w14:paraId="1BBBCAF5" w14:textId="77777777" w:rsidTr="00D11B61">
        <w:tc>
          <w:tcPr>
            <w:tcW w:w="562" w:type="dxa"/>
          </w:tcPr>
          <w:p w14:paraId="1AF7C2B9" w14:textId="2EA8FB7D" w:rsidR="006F6EE8" w:rsidRPr="001F249D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2DF5FA9D" w14:textId="60B82617" w:rsidR="006F6EE8" w:rsidRPr="006F6EE8" w:rsidRDefault="006F6EE8" w:rsidP="006F6EE8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Хранение и отображение избранных лекций </w:t>
            </w:r>
          </w:p>
        </w:tc>
        <w:tc>
          <w:tcPr>
            <w:tcW w:w="5670" w:type="dxa"/>
          </w:tcPr>
          <w:p w14:paraId="6C4B7082" w14:textId="3C4A8674" w:rsidR="004C6C0C" w:rsidRDefault="004C6C0C" w:rsidP="004C6C0C">
            <w:pPr>
              <w:pStyle w:val="a"/>
            </w:pPr>
            <w:r>
              <w:t>Приложение должно учитывать, что Пользователь добавлял лекцию в «Избранное», и хранить информацию об этом;</w:t>
            </w:r>
          </w:p>
          <w:p w14:paraId="25282596" w14:textId="3C1823BA" w:rsidR="004C6C0C" w:rsidRDefault="004C6C0C" w:rsidP="004C6C0C">
            <w:pPr>
              <w:pStyle w:val="a"/>
            </w:pPr>
            <w:r>
              <w:t>Приложение должно отображать перечень «избранных» лекций;</w:t>
            </w:r>
          </w:p>
          <w:p w14:paraId="1036B6CC" w14:textId="2C623750" w:rsidR="004C6C0C" w:rsidRDefault="004C6C0C" w:rsidP="004C6C0C">
            <w:pPr>
              <w:pStyle w:val="a"/>
            </w:pPr>
            <w:r>
              <w:t>Отображение перечня «избранных» лекций должен учитывать сортировку по следующим параметрам:</w:t>
            </w:r>
          </w:p>
          <w:p w14:paraId="1E0F78A4" w14:textId="77777777" w:rsidR="004C6C0C" w:rsidRDefault="004C6C0C" w:rsidP="004C6C0C">
            <w:pPr>
              <w:pStyle w:val="20"/>
            </w:pPr>
            <w:r>
              <w:t>дата добавления.</w:t>
            </w:r>
          </w:p>
          <w:p w14:paraId="509C36D8" w14:textId="3E6BDB4B" w:rsidR="006F6EE8" w:rsidRPr="001F249D" w:rsidRDefault="004C6C0C" w:rsidP="002C6DEE">
            <w:pPr>
              <w:pStyle w:val="a"/>
            </w:pPr>
            <w:r>
              <w:t>Приложение должно обеспечивать возможность перехода со страницы просмотра «избранных» лекций к разделу «Лекции» и странице просмотра детальной информации о лекции (функция 4 настоящего раздела)</w:t>
            </w:r>
          </w:p>
        </w:tc>
        <w:tc>
          <w:tcPr>
            <w:tcW w:w="1695" w:type="dxa"/>
          </w:tcPr>
          <w:p w14:paraId="13F0E632" w14:textId="77777777" w:rsidR="006F6EE8" w:rsidRPr="001F249D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6F6EE8" w14:paraId="14126944" w14:textId="77777777" w:rsidTr="00D11B61">
        <w:tc>
          <w:tcPr>
            <w:tcW w:w="562" w:type="dxa"/>
          </w:tcPr>
          <w:p w14:paraId="6ED66A7D" w14:textId="5CCE8259" w:rsidR="006F6EE8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32C04076" w14:textId="0022C1F5" w:rsidR="006F6EE8" w:rsidRDefault="006F6EE8" w:rsidP="006F6EE8">
            <w:pPr>
              <w:pStyle w:val="TableGraf12L"/>
              <w:rPr>
                <w:sz w:val="20"/>
                <w:szCs w:val="20"/>
                <w:lang w:val="ru-RU"/>
              </w:rPr>
            </w:pPr>
            <w:r w:rsidRPr="002844FD">
              <w:rPr>
                <w:sz w:val="20"/>
                <w:szCs w:val="20"/>
                <w:lang w:val="ru-RU"/>
              </w:rPr>
              <w:t>Переход к разделу «Лекции» и странице просмотра детальной информации о лекции</w:t>
            </w:r>
          </w:p>
        </w:tc>
        <w:tc>
          <w:tcPr>
            <w:tcW w:w="5670" w:type="dxa"/>
          </w:tcPr>
          <w:p w14:paraId="37730DE2" w14:textId="77777777" w:rsidR="006F6EE8" w:rsidRDefault="002844FD" w:rsidP="002844FD">
            <w:pPr>
              <w:pStyle w:val="a"/>
            </w:pPr>
            <w:r w:rsidRPr="009836F6">
              <w:t xml:space="preserve">При просмотре </w:t>
            </w:r>
            <w:r>
              <w:t xml:space="preserve">избранных лекций </w:t>
            </w:r>
            <w:r w:rsidRPr="009836F6">
              <w:t>должен быть доступен</w:t>
            </w:r>
            <w:r>
              <w:t xml:space="preserve"> функционал для перехода</w:t>
            </w:r>
            <w:r w:rsidRPr="009836F6">
              <w:t xml:space="preserve"> к разделу «</w:t>
            </w:r>
            <w:r>
              <w:t>Лекции</w:t>
            </w:r>
            <w:r w:rsidRPr="009836F6">
              <w:t>»;</w:t>
            </w:r>
          </w:p>
          <w:p w14:paraId="1475BCDF" w14:textId="7A6D23AA" w:rsidR="002844FD" w:rsidRPr="001F249D" w:rsidRDefault="002844FD" w:rsidP="002844FD">
            <w:pPr>
              <w:pStyle w:val="a"/>
            </w:pPr>
            <w:r>
              <w:t>В разделе «Лекции» должна отображаться страница просмотра детальной информации о данной лекции (раздел «Лекции)</w:t>
            </w:r>
          </w:p>
        </w:tc>
        <w:tc>
          <w:tcPr>
            <w:tcW w:w="1695" w:type="dxa"/>
          </w:tcPr>
          <w:p w14:paraId="03DB6DDD" w14:textId="77777777" w:rsidR="006F6EE8" w:rsidRPr="001F249D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6F6EE8" w14:paraId="04B52694" w14:textId="77777777" w:rsidTr="00D11B61">
        <w:tc>
          <w:tcPr>
            <w:tcW w:w="562" w:type="dxa"/>
          </w:tcPr>
          <w:p w14:paraId="0E65D4BA" w14:textId="289CDE24" w:rsidR="006F6EE8" w:rsidRPr="001F249D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739E8E20" w14:textId="023B4B09" w:rsidR="006F6EE8" w:rsidRPr="006F6EE8" w:rsidRDefault="006F6EE8" w:rsidP="006F6EE8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Хранение и отображение избранных лекторов </w:t>
            </w:r>
          </w:p>
        </w:tc>
        <w:tc>
          <w:tcPr>
            <w:tcW w:w="5670" w:type="dxa"/>
          </w:tcPr>
          <w:p w14:paraId="789E1C5D" w14:textId="2976E329" w:rsidR="004C6C0C" w:rsidRDefault="004C6C0C" w:rsidP="004C6C0C">
            <w:pPr>
              <w:pStyle w:val="a"/>
            </w:pPr>
            <w:r>
              <w:t>Приложение должно учитывать, что Пользователь добавлял лектора в «Избранное», и хранить информацию об этом;</w:t>
            </w:r>
          </w:p>
          <w:p w14:paraId="64B3050F" w14:textId="0E274D09" w:rsidR="004C6C0C" w:rsidRDefault="004C6C0C" w:rsidP="004C6C0C">
            <w:pPr>
              <w:pStyle w:val="a"/>
            </w:pPr>
            <w:r>
              <w:t>Приложение должно отображать перечень «избранных» лекторов;</w:t>
            </w:r>
          </w:p>
          <w:p w14:paraId="42D5F23B" w14:textId="64A1F516" w:rsidR="004C6C0C" w:rsidRDefault="00CD14FB" w:rsidP="004C6C0C">
            <w:pPr>
              <w:pStyle w:val="a"/>
            </w:pPr>
            <w:r>
              <w:t>При о</w:t>
            </w:r>
            <w:r w:rsidR="004C6C0C">
              <w:t>тображени</w:t>
            </w:r>
            <w:r>
              <w:t>и</w:t>
            </w:r>
            <w:r w:rsidR="004C6C0C">
              <w:t xml:space="preserve"> перечня «избранных» лекторов должен учитывать сортировку по следующим параметрам:</w:t>
            </w:r>
          </w:p>
          <w:p w14:paraId="24BA9CD9" w14:textId="77777777" w:rsidR="004C6C0C" w:rsidRDefault="004C6C0C" w:rsidP="004C6C0C">
            <w:pPr>
              <w:pStyle w:val="20"/>
            </w:pPr>
            <w:r>
              <w:t>дата добавления.</w:t>
            </w:r>
          </w:p>
          <w:p w14:paraId="24BF686C" w14:textId="2B3C769C" w:rsidR="006F6EE8" w:rsidRPr="001F249D" w:rsidRDefault="004C6C0C" w:rsidP="002C6DEE">
            <w:pPr>
              <w:pStyle w:val="a"/>
            </w:pPr>
            <w:r>
              <w:t>Приложение должно обеспечивать возможность перехода со страницы просмотра «избранных» лекторов к разделу «Лекции» и странице просмотра детальной информации о лекторе (функция 6 настоящего раздела)</w:t>
            </w:r>
          </w:p>
        </w:tc>
        <w:tc>
          <w:tcPr>
            <w:tcW w:w="1695" w:type="dxa"/>
          </w:tcPr>
          <w:p w14:paraId="5E15C861" w14:textId="77777777" w:rsidR="006F6EE8" w:rsidRPr="001F249D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6F6EE8" w14:paraId="0D5A178A" w14:textId="77777777" w:rsidTr="00D11B61">
        <w:tc>
          <w:tcPr>
            <w:tcW w:w="562" w:type="dxa"/>
          </w:tcPr>
          <w:p w14:paraId="74544CAA" w14:textId="7B095D8F" w:rsidR="006F6EE8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610E119D" w14:textId="63822048" w:rsidR="006F6EE8" w:rsidRDefault="006F6EE8" w:rsidP="006F6EE8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Переход к разделу «Лекции» и странице просмотра детальной информации о лекторе</w:t>
            </w:r>
          </w:p>
        </w:tc>
        <w:tc>
          <w:tcPr>
            <w:tcW w:w="5670" w:type="dxa"/>
          </w:tcPr>
          <w:p w14:paraId="0D521B73" w14:textId="0B55B035" w:rsidR="002844FD" w:rsidRPr="009836F6" w:rsidRDefault="002844FD" w:rsidP="002844FD">
            <w:pPr>
              <w:pStyle w:val="a"/>
            </w:pPr>
            <w:r w:rsidRPr="009836F6">
              <w:t xml:space="preserve">При просмотре </w:t>
            </w:r>
            <w:r>
              <w:t xml:space="preserve">избранных лекторов </w:t>
            </w:r>
            <w:r w:rsidRPr="009836F6">
              <w:t>должен быть доступен</w:t>
            </w:r>
            <w:r>
              <w:t xml:space="preserve"> функционал для перехода</w:t>
            </w:r>
            <w:r w:rsidRPr="009836F6">
              <w:t xml:space="preserve"> к разделу «</w:t>
            </w:r>
            <w:r>
              <w:t>Лекции</w:t>
            </w:r>
            <w:r w:rsidRPr="009836F6">
              <w:t>»;</w:t>
            </w:r>
          </w:p>
          <w:p w14:paraId="73C6979D" w14:textId="0B14A375" w:rsidR="006F6EE8" w:rsidRPr="001F249D" w:rsidRDefault="002844FD" w:rsidP="002844FD">
            <w:pPr>
              <w:pStyle w:val="a"/>
            </w:pPr>
            <w:r>
              <w:t>В разделе «Лекции» должна отображаться страница просмотра детальной информации о данной лекторе (раздел «Лекции)</w:t>
            </w:r>
          </w:p>
        </w:tc>
        <w:tc>
          <w:tcPr>
            <w:tcW w:w="1695" w:type="dxa"/>
          </w:tcPr>
          <w:p w14:paraId="24B34B3D" w14:textId="77777777" w:rsidR="006F6EE8" w:rsidRPr="001F249D" w:rsidRDefault="006F6EE8" w:rsidP="006F6EE8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</w:tbl>
    <w:p w14:paraId="29C11E60" w14:textId="77777777" w:rsidR="009C6D60" w:rsidRDefault="009C6D60" w:rsidP="009C6D60">
      <w:pPr>
        <w:pStyle w:val="a2"/>
      </w:pPr>
    </w:p>
    <w:p w14:paraId="76A51619" w14:textId="1668520E" w:rsidR="00F765D2" w:rsidRDefault="00F765D2" w:rsidP="00F765D2">
      <w:pPr>
        <w:pStyle w:val="3"/>
      </w:pPr>
      <w:bookmarkStart w:id="22" w:name="_Toc223291751"/>
      <w:r>
        <w:lastRenderedPageBreak/>
        <w:t>Раздел «Профиль»</w:t>
      </w:r>
      <w:bookmarkEnd w:id="22"/>
    </w:p>
    <w:p w14:paraId="6E732A81" w14:textId="6CFF7717" w:rsidR="00CF18B8" w:rsidRDefault="00CF18B8" w:rsidP="00CF18B8">
      <w:pPr>
        <w:pStyle w:val="a2"/>
      </w:pPr>
      <w:r w:rsidRPr="00342CC7">
        <w:t>Раздел «Профиль» предназначен дл</w:t>
      </w:r>
      <w:r w:rsidR="002C6DEE" w:rsidRPr="00342CC7">
        <w:t>я х</w:t>
      </w:r>
      <w:r w:rsidR="002C6DEE">
        <w:t xml:space="preserve">ранения и учёта данных о Пользователи, а также работы с настройками </w:t>
      </w:r>
      <w:r w:rsidR="00342CC7">
        <w:t>Приложения</w:t>
      </w:r>
      <w:r w:rsidR="002C6DEE">
        <w:t>.</w:t>
      </w:r>
    </w:p>
    <w:p w14:paraId="53329065" w14:textId="77777777" w:rsidR="00CF18B8" w:rsidRDefault="00CF18B8" w:rsidP="00CF18B8">
      <w:pPr>
        <w:pStyle w:val="a2"/>
      </w:pPr>
      <w:r>
        <w:t>Раздел должен обеспечивать решение следующих задач:</w:t>
      </w:r>
    </w:p>
    <w:p w14:paraId="023768AC" w14:textId="28FEB874" w:rsidR="00CF18B8" w:rsidRDefault="002C6DEE" w:rsidP="00CF18B8">
      <w:pPr>
        <w:pStyle w:val="-"/>
      </w:pPr>
      <w:r>
        <w:t>регистрация Пользователя;</w:t>
      </w:r>
    </w:p>
    <w:p w14:paraId="4EF70DE9" w14:textId="4B1370EB" w:rsidR="002C6DEE" w:rsidRDefault="002C6DEE" w:rsidP="00CF18B8">
      <w:pPr>
        <w:pStyle w:val="-"/>
      </w:pPr>
      <w:r>
        <w:t>хранение учётных данных;</w:t>
      </w:r>
    </w:p>
    <w:p w14:paraId="43DFC841" w14:textId="162396D9" w:rsidR="002C6DEE" w:rsidRDefault="002C6DEE" w:rsidP="00CF18B8">
      <w:pPr>
        <w:pStyle w:val="-"/>
      </w:pPr>
      <w:r>
        <w:t>отображение учётных данных;</w:t>
      </w:r>
    </w:p>
    <w:p w14:paraId="6E5EC0CC" w14:textId="7276C327" w:rsidR="002C6DEE" w:rsidRDefault="002C6DEE" w:rsidP="00CF18B8">
      <w:pPr>
        <w:pStyle w:val="-"/>
      </w:pPr>
      <w:r>
        <w:t>управление настройками;</w:t>
      </w:r>
    </w:p>
    <w:p w14:paraId="5129AFF8" w14:textId="2402B322" w:rsidR="002C6DEE" w:rsidRDefault="002C6DEE" w:rsidP="00CF18B8">
      <w:pPr>
        <w:pStyle w:val="-"/>
      </w:pPr>
      <w:r>
        <w:t>скачивание офлайн версии карты.</w:t>
      </w:r>
    </w:p>
    <w:p w14:paraId="22B73B25" w14:textId="27D7E7C7" w:rsidR="00CF18B8" w:rsidRDefault="00CF18B8" w:rsidP="00CF18B8">
      <w:pPr>
        <w:pStyle w:val="a2"/>
      </w:pPr>
      <w:r w:rsidRPr="005E440B">
        <w:t xml:space="preserve">Перечень функций подсистемы и требования </w:t>
      </w:r>
      <w:r>
        <w:t xml:space="preserve">к их автоматизации приведены в </w:t>
      </w:r>
      <w:r w:rsidR="008520E9">
        <w:fldChar w:fldCharType="begin"/>
      </w:r>
      <w:r w:rsidR="008520E9">
        <w:instrText xml:space="preserve"> REF _Ref223289397 \h </w:instrText>
      </w:r>
      <w:r w:rsidR="008520E9">
        <w:fldChar w:fldCharType="separate"/>
      </w:r>
      <w:r w:rsidR="00A14474">
        <w:t xml:space="preserve">Таблице </w:t>
      </w:r>
      <w:r w:rsidR="00A14474">
        <w:rPr>
          <w:noProof/>
        </w:rPr>
        <w:t>4</w:t>
      </w:r>
      <w:r w:rsidR="008520E9">
        <w:fldChar w:fldCharType="end"/>
      </w:r>
      <w:r>
        <w:t>.</w:t>
      </w:r>
    </w:p>
    <w:p w14:paraId="7B7B1B3F" w14:textId="213CC626" w:rsidR="006D4AA6" w:rsidRDefault="006D4AA6" w:rsidP="006D4AA6">
      <w:pPr>
        <w:pStyle w:val="TableName"/>
      </w:pPr>
      <w:bookmarkStart w:id="23" w:name="_Ref223289397"/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 w:rsidR="00A14474">
        <w:rPr>
          <w:noProof/>
        </w:rPr>
        <w:t>4</w:t>
      </w:r>
      <w:r>
        <w:fldChar w:fldCharType="end"/>
      </w:r>
      <w:bookmarkEnd w:id="23"/>
      <w:r>
        <w:t xml:space="preserve"> </w:t>
      </w:r>
      <w:r w:rsidR="00A14474">
        <w:t>–</w:t>
      </w:r>
      <w:r>
        <w:t xml:space="preserve"> </w:t>
      </w:r>
      <w:r w:rsidRPr="00F73977">
        <w:t>Требования к функциям раздела</w:t>
      </w:r>
      <w:r>
        <w:t xml:space="preserve"> «Профиль»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5670"/>
        <w:gridCol w:w="1695"/>
      </w:tblGrid>
      <w:tr w:rsidR="00CF18B8" w14:paraId="18D31396" w14:textId="77777777" w:rsidTr="00D11B61">
        <w:tc>
          <w:tcPr>
            <w:tcW w:w="562" w:type="dxa"/>
          </w:tcPr>
          <w:p w14:paraId="6A64B7CF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14:paraId="34EC67FA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Функция</w:t>
            </w:r>
          </w:p>
        </w:tc>
        <w:tc>
          <w:tcPr>
            <w:tcW w:w="5670" w:type="dxa"/>
          </w:tcPr>
          <w:p w14:paraId="6C5DAB3F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Требования к функции</w:t>
            </w:r>
          </w:p>
        </w:tc>
        <w:tc>
          <w:tcPr>
            <w:tcW w:w="1695" w:type="dxa"/>
          </w:tcPr>
          <w:p w14:paraId="607F9063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Комментарий </w:t>
            </w:r>
          </w:p>
        </w:tc>
      </w:tr>
      <w:tr w:rsidR="00CF18B8" w14:paraId="5744123A" w14:textId="77777777" w:rsidTr="00D11B61">
        <w:tc>
          <w:tcPr>
            <w:tcW w:w="562" w:type="dxa"/>
          </w:tcPr>
          <w:p w14:paraId="74A3315D" w14:textId="317D8349" w:rsidR="00CF18B8" w:rsidRPr="001F249D" w:rsidRDefault="002437FA" w:rsidP="00D11B61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3A9AEC1" w14:textId="5C6C1F31" w:rsidR="00CF18B8" w:rsidRPr="004C6C0C" w:rsidRDefault="004C6C0C" w:rsidP="00D11B61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Регистрация Пользователя</w:t>
            </w:r>
          </w:p>
        </w:tc>
        <w:tc>
          <w:tcPr>
            <w:tcW w:w="5670" w:type="dxa"/>
          </w:tcPr>
          <w:p w14:paraId="4016A847" w14:textId="1B9DE541" w:rsidR="00CF18B8" w:rsidRDefault="004C6C0C" w:rsidP="004C6C0C">
            <w:pPr>
              <w:pStyle w:val="a"/>
            </w:pPr>
            <w:r>
              <w:t xml:space="preserve">Данная функция доступна </w:t>
            </w:r>
            <w:r w:rsidR="002C6DEE">
              <w:t xml:space="preserve">только </w:t>
            </w:r>
            <w:r>
              <w:t>для неавторизованных Пользователей;</w:t>
            </w:r>
          </w:p>
          <w:p w14:paraId="0B179BAE" w14:textId="13A8AA00" w:rsidR="004C6C0C" w:rsidRDefault="004C6C0C" w:rsidP="004C6C0C">
            <w:pPr>
              <w:pStyle w:val="a"/>
            </w:pPr>
            <w:r>
              <w:t xml:space="preserve">При регистрации Пользователь должен указывать </w:t>
            </w:r>
            <w:r w:rsidR="002437FA">
              <w:t>следующие параметры:</w:t>
            </w:r>
          </w:p>
          <w:p w14:paraId="488E849C" w14:textId="0E11686E" w:rsidR="002437FA" w:rsidRDefault="002437FA" w:rsidP="002437FA">
            <w:pPr>
              <w:pStyle w:val="20"/>
            </w:pPr>
            <w:r>
              <w:t>фамилия;</w:t>
            </w:r>
          </w:p>
          <w:p w14:paraId="4CDFFF87" w14:textId="25E5BAB1" w:rsidR="002437FA" w:rsidRDefault="002437FA" w:rsidP="002437FA">
            <w:pPr>
              <w:pStyle w:val="20"/>
            </w:pPr>
            <w:r>
              <w:t>имя;</w:t>
            </w:r>
          </w:p>
          <w:p w14:paraId="7937EDDE" w14:textId="3B4AFACD" w:rsidR="002437FA" w:rsidRDefault="002437FA" w:rsidP="002437FA">
            <w:pPr>
              <w:pStyle w:val="20"/>
            </w:pPr>
            <w:r>
              <w:t>отчество;</w:t>
            </w:r>
          </w:p>
          <w:p w14:paraId="46846C8E" w14:textId="4B3E3221" w:rsidR="002437FA" w:rsidRDefault="002437FA" w:rsidP="002437FA">
            <w:pPr>
              <w:pStyle w:val="20"/>
            </w:pPr>
            <w:r>
              <w:t>дата рождения;</w:t>
            </w:r>
          </w:p>
          <w:p w14:paraId="1FF94376" w14:textId="77777777" w:rsidR="002437FA" w:rsidRDefault="002437FA" w:rsidP="002437FA">
            <w:pPr>
              <w:pStyle w:val="20"/>
            </w:pPr>
            <w:r>
              <w:t>адрес электронной почты;</w:t>
            </w:r>
          </w:p>
          <w:p w14:paraId="2C160963" w14:textId="67ECA1E1" w:rsidR="002437FA" w:rsidRDefault="002437FA" w:rsidP="002437FA">
            <w:pPr>
              <w:pStyle w:val="20"/>
            </w:pPr>
            <w:r>
              <w:t>пароль.</w:t>
            </w:r>
          </w:p>
          <w:p w14:paraId="3374F47F" w14:textId="4806A839" w:rsidR="002437FA" w:rsidRDefault="002437FA" w:rsidP="002437FA">
            <w:pPr>
              <w:pStyle w:val="a"/>
            </w:pPr>
            <w:r>
              <w:t>После указания информации Пользователем Приложение должно идентифицировать его (например, посредством отправки письма на электронную почту);</w:t>
            </w:r>
          </w:p>
          <w:p w14:paraId="75CAAC93" w14:textId="0C57B907" w:rsidR="002C6DEE" w:rsidRDefault="002437FA" w:rsidP="002C6DEE">
            <w:pPr>
              <w:pStyle w:val="a"/>
            </w:pPr>
            <w:r>
              <w:t>В случае проведения успешной идентификации Пользователя Приложение должно создавать новый аккаунт и сохранять указанные данные</w:t>
            </w:r>
          </w:p>
          <w:p w14:paraId="1C620548" w14:textId="77777777" w:rsidR="002C6DEE" w:rsidRDefault="002C6DEE" w:rsidP="002C6DEE">
            <w:pPr>
              <w:pStyle w:val="a"/>
              <w:numPr>
                <w:ilvl w:val="0"/>
                <w:numId w:val="0"/>
              </w:numPr>
            </w:pPr>
          </w:p>
          <w:p w14:paraId="489DB2EA" w14:textId="27016BF3" w:rsidR="004C6C0C" w:rsidRPr="004C6C0C" w:rsidRDefault="004C6C0C" w:rsidP="004C6C0C">
            <w:pPr>
              <w:pStyle w:val="afb"/>
              <w:rPr>
                <w:i/>
                <w:iCs/>
              </w:rPr>
            </w:pPr>
            <w:r w:rsidRPr="004C6C0C">
              <w:rPr>
                <w:i/>
                <w:iCs/>
              </w:rPr>
              <w:t>Рассмотреть возможность реализации данного функционала через сервисы Партнёров (идентификация Пользователя через сервисы Партнёров)</w:t>
            </w:r>
          </w:p>
        </w:tc>
        <w:tc>
          <w:tcPr>
            <w:tcW w:w="1695" w:type="dxa"/>
          </w:tcPr>
          <w:p w14:paraId="64E599A4" w14:textId="77777777" w:rsidR="00CF18B8" w:rsidRPr="001F249D" w:rsidRDefault="00CF18B8" w:rsidP="00D11B61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CF18B8" w14:paraId="2F417244" w14:textId="77777777" w:rsidTr="00D11B61">
        <w:tc>
          <w:tcPr>
            <w:tcW w:w="562" w:type="dxa"/>
          </w:tcPr>
          <w:p w14:paraId="697C1941" w14:textId="64884CB2" w:rsidR="00CF18B8" w:rsidRPr="001F249D" w:rsidRDefault="002C6DEE" w:rsidP="00D11B61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58E1B8D0" w14:textId="116D2EF6" w:rsidR="00CF18B8" w:rsidRPr="004C6C0C" w:rsidRDefault="004C6C0C" w:rsidP="00D11B61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Хранение учётных данных Пользователя</w:t>
            </w:r>
          </w:p>
        </w:tc>
        <w:tc>
          <w:tcPr>
            <w:tcW w:w="5670" w:type="dxa"/>
          </w:tcPr>
          <w:p w14:paraId="3DC2ED11" w14:textId="00C21049" w:rsidR="002437FA" w:rsidRPr="001F249D" w:rsidRDefault="002437FA" w:rsidP="00C12FC6">
            <w:pPr>
              <w:pStyle w:val="a"/>
            </w:pPr>
            <w:r w:rsidRPr="001F249D">
              <w:t xml:space="preserve">Приложение должно обеспечивать целостность данных </w:t>
            </w:r>
            <w:r>
              <w:t>Пользователя</w:t>
            </w:r>
            <w:r w:rsidR="00342CC7">
              <w:t xml:space="preserve"> и х</w:t>
            </w:r>
            <w:r w:rsidRPr="001F249D">
              <w:t xml:space="preserve">ранить следующие </w:t>
            </w:r>
            <w:r>
              <w:t>учётные данные Пользователя</w:t>
            </w:r>
            <w:r w:rsidRPr="001F249D">
              <w:t>:</w:t>
            </w:r>
          </w:p>
          <w:p w14:paraId="4A755188" w14:textId="77777777" w:rsidR="002437FA" w:rsidRDefault="002437FA" w:rsidP="002437FA">
            <w:pPr>
              <w:pStyle w:val="20"/>
            </w:pPr>
            <w:r>
              <w:t>фамилия;</w:t>
            </w:r>
          </w:p>
          <w:p w14:paraId="11C5AE18" w14:textId="77777777" w:rsidR="002437FA" w:rsidRDefault="002437FA" w:rsidP="002437FA">
            <w:pPr>
              <w:pStyle w:val="20"/>
            </w:pPr>
            <w:r>
              <w:t>имя;</w:t>
            </w:r>
          </w:p>
          <w:p w14:paraId="12B16CD0" w14:textId="77777777" w:rsidR="002437FA" w:rsidRDefault="002437FA" w:rsidP="002437FA">
            <w:pPr>
              <w:pStyle w:val="20"/>
            </w:pPr>
            <w:r>
              <w:t>дата рождения;</w:t>
            </w:r>
          </w:p>
          <w:p w14:paraId="3BA82CA6" w14:textId="77777777" w:rsidR="002437FA" w:rsidRDefault="002437FA" w:rsidP="002437FA">
            <w:pPr>
              <w:pStyle w:val="20"/>
            </w:pPr>
            <w:r>
              <w:t>адрес электронной почты;</w:t>
            </w:r>
          </w:p>
          <w:p w14:paraId="425518E1" w14:textId="77777777" w:rsidR="00CF18B8" w:rsidRDefault="002437FA" w:rsidP="002437FA">
            <w:pPr>
              <w:pStyle w:val="20"/>
            </w:pPr>
            <w:r>
              <w:t>пароль.</w:t>
            </w:r>
          </w:p>
          <w:p w14:paraId="46A78409" w14:textId="08B8A71D" w:rsidR="00342CC7" w:rsidRPr="001F249D" w:rsidRDefault="00342CC7" w:rsidP="00342CC7">
            <w:pPr>
              <w:pStyle w:val="a"/>
            </w:pPr>
            <w:r>
              <w:t xml:space="preserve">Приложение должно обеспечивать полную конфиденциальность данных Пользователя. </w:t>
            </w:r>
          </w:p>
        </w:tc>
        <w:tc>
          <w:tcPr>
            <w:tcW w:w="1695" w:type="dxa"/>
          </w:tcPr>
          <w:p w14:paraId="238137AB" w14:textId="6B9F7137" w:rsidR="00CF18B8" w:rsidRPr="00342CC7" w:rsidRDefault="001E221B" w:rsidP="001E221B">
            <w:pPr>
              <w:pStyle w:val="TableGraf12L"/>
              <w:rPr>
                <w:sz w:val="20"/>
                <w:szCs w:val="20"/>
                <w:lang w:val="ru-RU"/>
              </w:rPr>
            </w:pPr>
            <w:r w:rsidRPr="001E221B">
              <w:rPr>
                <w:sz w:val="20"/>
                <w:szCs w:val="20"/>
                <w:lang w:val="ru-RU"/>
              </w:rPr>
              <w:t>Функционал доступен для авторизованных Пользователей</w:t>
            </w:r>
          </w:p>
        </w:tc>
      </w:tr>
      <w:tr w:rsidR="00581A34" w14:paraId="6A962E51" w14:textId="77777777" w:rsidTr="00D11B61">
        <w:tc>
          <w:tcPr>
            <w:tcW w:w="562" w:type="dxa"/>
          </w:tcPr>
          <w:p w14:paraId="746BA930" w14:textId="29992A9A" w:rsidR="00581A34" w:rsidRDefault="00581A34" w:rsidP="00581A34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614689FA" w14:textId="23330963" w:rsidR="00581A34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Восстановление пароля</w:t>
            </w:r>
          </w:p>
        </w:tc>
        <w:tc>
          <w:tcPr>
            <w:tcW w:w="5670" w:type="dxa"/>
          </w:tcPr>
          <w:p w14:paraId="6A281941" w14:textId="190F6DB7" w:rsidR="007A0D82" w:rsidRPr="001F249D" w:rsidRDefault="00581A34" w:rsidP="007A0D82">
            <w:pPr>
              <w:pStyle w:val="a"/>
            </w:pPr>
            <w:r>
              <w:t xml:space="preserve">Приложение должно обеспечивать возможность восстановления пароля посредством идентификации пользователя </w:t>
            </w:r>
            <w:r w:rsidR="007A0D82">
              <w:t>через почту</w:t>
            </w:r>
          </w:p>
        </w:tc>
        <w:tc>
          <w:tcPr>
            <w:tcW w:w="1695" w:type="dxa"/>
          </w:tcPr>
          <w:p w14:paraId="1F5DBFDC" w14:textId="68217E0D" w:rsidR="00581A34" w:rsidRPr="001E221B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 w:rsidRPr="001E221B">
              <w:rPr>
                <w:sz w:val="20"/>
                <w:szCs w:val="20"/>
                <w:lang w:val="ru-RU"/>
              </w:rPr>
              <w:t>Функционал доступен для авторизованных Пользователей</w:t>
            </w:r>
          </w:p>
        </w:tc>
      </w:tr>
      <w:tr w:rsidR="00581A34" w14:paraId="46D335B9" w14:textId="77777777" w:rsidTr="00D11B61">
        <w:tc>
          <w:tcPr>
            <w:tcW w:w="562" w:type="dxa"/>
          </w:tcPr>
          <w:p w14:paraId="7CC957B1" w14:textId="5EC40E09" w:rsidR="00581A34" w:rsidRPr="001F249D" w:rsidRDefault="00581A34" w:rsidP="00581A34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53361BF5" w14:textId="747F3016" w:rsidR="00581A34" w:rsidRPr="001F249D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Отображение учётных данных Пользователя и работа с ними</w:t>
            </w:r>
          </w:p>
        </w:tc>
        <w:tc>
          <w:tcPr>
            <w:tcW w:w="5670" w:type="dxa"/>
          </w:tcPr>
          <w:p w14:paraId="501F9675" w14:textId="2CFD5601" w:rsidR="00581A34" w:rsidRDefault="00581A34" w:rsidP="00581A34">
            <w:pPr>
              <w:pStyle w:val="a"/>
            </w:pPr>
            <w:r>
              <w:t>Приложение должно отображать учётные данные Пользователя;</w:t>
            </w:r>
          </w:p>
          <w:p w14:paraId="7DA4077E" w14:textId="6C24B034" w:rsidR="00581A34" w:rsidRDefault="00581A34" w:rsidP="00581A34">
            <w:pPr>
              <w:pStyle w:val="a"/>
            </w:pPr>
            <w:r>
              <w:t>Пользователь должен иметь возможность изменить свои учётные данные при необходимости;</w:t>
            </w:r>
          </w:p>
          <w:p w14:paraId="63F2E601" w14:textId="26514D7B" w:rsidR="00581A34" w:rsidRPr="001F249D" w:rsidRDefault="00581A34" w:rsidP="00581A34">
            <w:pPr>
              <w:pStyle w:val="a"/>
            </w:pPr>
            <w:r>
              <w:t xml:space="preserve">При изменение учётных данных также должна происходить идентификация Пользователя </w:t>
            </w:r>
          </w:p>
        </w:tc>
        <w:tc>
          <w:tcPr>
            <w:tcW w:w="1695" w:type="dxa"/>
          </w:tcPr>
          <w:p w14:paraId="786E9EE8" w14:textId="749091D3" w:rsidR="00581A34" w:rsidRPr="001E221B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 w:rsidRPr="001E221B">
              <w:rPr>
                <w:sz w:val="20"/>
                <w:szCs w:val="20"/>
                <w:lang w:val="ru-RU"/>
              </w:rPr>
              <w:t>Функционал доступен для авторизованных Пользователей</w:t>
            </w:r>
          </w:p>
        </w:tc>
      </w:tr>
      <w:tr w:rsidR="00581A34" w14:paraId="2525B278" w14:textId="77777777" w:rsidTr="00D11B61">
        <w:tc>
          <w:tcPr>
            <w:tcW w:w="562" w:type="dxa"/>
          </w:tcPr>
          <w:p w14:paraId="4A9E775E" w14:textId="266EE20C" w:rsidR="00581A34" w:rsidRPr="001F249D" w:rsidRDefault="00581A34" w:rsidP="00581A34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2268" w:type="dxa"/>
          </w:tcPr>
          <w:p w14:paraId="3C5633D4" w14:textId="1CE5B224" w:rsidR="00581A34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Управление настройками</w:t>
            </w:r>
          </w:p>
        </w:tc>
        <w:tc>
          <w:tcPr>
            <w:tcW w:w="5670" w:type="dxa"/>
          </w:tcPr>
          <w:p w14:paraId="6529F847" w14:textId="77777777" w:rsidR="00581A34" w:rsidRDefault="00581A34" w:rsidP="00581A34">
            <w:pPr>
              <w:pStyle w:val="a"/>
            </w:pPr>
            <w:r>
              <w:t>Приложение должно управлять следующими настройками:</w:t>
            </w:r>
          </w:p>
          <w:p w14:paraId="7AD610D8" w14:textId="526528BE" w:rsidR="00581A34" w:rsidRPr="001E221B" w:rsidRDefault="00581A34" w:rsidP="00581A34">
            <w:pPr>
              <w:pStyle w:val="20"/>
            </w:pPr>
            <w:r>
              <w:t>н</w:t>
            </w:r>
            <w:r w:rsidRPr="001E221B">
              <w:t>астройка уведомлени</w:t>
            </w:r>
            <w:r>
              <w:t>й</w:t>
            </w:r>
            <w:r w:rsidRPr="001E221B">
              <w:t xml:space="preserve"> (</w:t>
            </w:r>
            <w:r>
              <w:t>включение</w:t>
            </w:r>
            <w:r w:rsidRPr="001E221B">
              <w:t>/ выключ</w:t>
            </w:r>
            <w:r>
              <w:t>ение</w:t>
            </w:r>
            <w:r w:rsidRPr="001E221B">
              <w:t>);</w:t>
            </w:r>
          </w:p>
          <w:p w14:paraId="01512622" w14:textId="6A3F562E" w:rsidR="00581A34" w:rsidRPr="001E221B" w:rsidRDefault="00581A34" w:rsidP="00581A34">
            <w:pPr>
              <w:pStyle w:val="20"/>
            </w:pPr>
            <w:r>
              <w:t>н</w:t>
            </w:r>
            <w:r w:rsidRPr="001E221B">
              <w:t>астройка геолокации (предостав</w:t>
            </w:r>
            <w:r>
              <w:t xml:space="preserve">ление </w:t>
            </w:r>
            <w:r w:rsidRPr="001E221B">
              <w:t>доступ</w:t>
            </w:r>
            <w:r>
              <w:t>а</w:t>
            </w:r>
            <w:r w:rsidRPr="001E221B">
              <w:t>)</w:t>
            </w:r>
          </w:p>
          <w:p w14:paraId="21309CFA" w14:textId="31E22F2A" w:rsidR="00581A34" w:rsidRPr="001E221B" w:rsidRDefault="00581A34" w:rsidP="00581A34">
            <w:pPr>
              <w:pStyle w:val="20"/>
            </w:pPr>
            <w:r>
              <w:t>н</w:t>
            </w:r>
            <w:r w:rsidRPr="001E221B">
              <w:t>астройка режима прослушивания</w:t>
            </w:r>
          </w:p>
          <w:p w14:paraId="520F2E52" w14:textId="2F518361" w:rsidR="00581A34" w:rsidRPr="001F249D" w:rsidRDefault="00581A34" w:rsidP="00581A34">
            <w:pPr>
              <w:pStyle w:val="a"/>
            </w:pPr>
          </w:p>
        </w:tc>
        <w:tc>
          <w:tcPr>
            <w:tcW w:w="1695" w:type="dxa"/>
          </w:tcPr>
          <w:p w14:paraId="2B70E59E" w14:textId="693753B9" w:rsidR="00581A34" w:rsidRPr="001E221B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 w:rsidRPr="001E221B">
              <w:rPr>
                <w:sz w:val="20"/>
                <w:szCs w:val="20"/>
                <w:lang w:val="ru-RU"/>
              </w:rPr>
              <w:t>Функционал доступен для авторизованных Пользователей</w:t>
            </w:r>
          </w:p>
        </w:tc>
      </w:tr>
      <w:tr w:rsidR="00581A34" w14:paraId="7329A84C" w14:textId="77777777" w:rsidTr="00D11B61">
        <w:tc>
          <w:tcPr>
            <w:tcW w:w="562" w:type="dxa"/>
          </w:tcPr>
          <w:p w14:paraId="0D9DF449" w14:textId="429585FA" w:rsidR="00581A34" w:rsidRPr="001F249D" w:rsidRDefault="00581A34" w:rsidP="00581A34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</w:tc>
        <w:tc>
          <w:tcPr>
            <w:tcW w:w="2268" w:type="dxa"/>
          </w:tcPr>
          <w:p w14:paraId="7FB14CCA" w14:textId="38656B09" w:rsidR="00581A34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Скачивание офлайн-версии карты</w:t>
            </w:r>
          </w:p>
        </w:tc>
        <w:tc>
          <w:tcPr>
            <w:tcW w:w="5670" w:type="dxa"/>
          </w:tcPr>
          <w:p w14:paraId="4FDBCB08" w14:textId="6BF8E398" w:rsidR="00581A34" w:rsidRPr="001F249D" w:rsidRDefault="00581A34" w:rsidP="00581A34">
            <w:pPr>
              <w:pStyle w:val="a"/>
            </w:pPr>
            <w:r>
              <w:t>В данном разделе должны быть возможность скачивания офлайн-версии карты</w:t>
            </w:r>
          </w:p>
        </w:tc>
        <w:tc>
          <w:tcPr>
            <w:tcW w:w="1695" w:type="dxa"/>
          </w:tcPr>
          <w:p w14:paraId="3E08D03E" w14:textId="43652D1A" w:rsidR="00581A34" w:rsidRPr="001F249D" w:rsidRDefault="00581A34" w:rsidP="00581A34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581A34" w14:paraId="027CAF23" w14:textId="77777777" w:rsidTr="00D11B61">
        <w:tc>
          <w:tcPr>
            <w:tcW w:w="562" w:type="dxa"/>
          </w:tcPr>
          <w:p w14:paraId="779D0168" w14:textId="5A6D9BDC" w:rsidR="00581A34" w:rsidRDefault="00581A34" w:rsidP="00581A34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5D4BF933" w14:textId="7C0E15F9" w:rsidR="00581A34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Хранение информации о пройденных маршрутах</w:t>
            </w:r>
          </w:p>
        </w:tc>
        <w:tc>
          <w:tcPr>
            <w:tcW w:w="5670" w:type="dxa"/>
          </w:tcPr>
          <w:p w14:paraId="39D21D91" w14:textId="77777777" w:rsidR="00581A34" w:rsidRDefault="00581A34" w:rsidP="00581A34">
            <w:pPr>
              <w:pStyle w:val="a"/>
            </w:pPr>
            <w:r>
              <w:t>В разделе «Профиль» должны отображаться маршруты, которые были пройдены ранее Пользователем;</w:t>
            </w:r>
          </w:p>
          <w:p w14:paraId="53B3F65F" w14:textId="77777777" w:rsidR="00581A34" w:rsidRDefault="00581A34" w:rsidP="00581A34">
            <w:pPr>
              <w:pStyle w:val="a"/>
            </w:pPr>
            <w:r>
              <w:t>Для каждого маршрута должна храниться следующая информация:</w:t>
            </w:r>
          </w:p>
          <w:p w14:paraId="791D439A" w14:textId="77777777" w:rsidR="00581A34" w:rsidRDefault="00581A34" w:rsidP="00581A34">
            <w:pPr>
              <w:pStyle w:val="20"/>
            </w:pPr>
            <w:r>
              <w:t>длина маршрута;</w:t>
            </w:r>
          </w:p>
          <w:p w14:paraId="72B7612E" w14:textId="2D5452AE" w:rsidR="00581A34" w:rsidRDefault="00581A34" w:rsidP="00581A34">
            <w:pPr>
              <w:pStyle w:val="20"/>
            </w:pPr>
            <w:r>
              <w:t>время прохождения маршрута;</w:t>
            </w:r>
          </w:p>
          <w:p w14:paraId="16F4AE36" w14:textId="5AF7C10A" w:rsidR="00581A34" w:rsidRDefault="00581A34" w:rsidP="00581A34">
            <w:pPr>
              <w:pStyle w:val="20"/>
            </w:pPr>
            <w:r>
              <w:t>дата прохождения маршрута;</w:t>
            </w:r>
          </w:p>
          <w:p w14:paraId="504B2C77" w14:textId="77777777" w:rsidR="00581A34" w:rsidRDefault="00581A34" w:rsidP="00581A34">
            <w:pPr>
              <w:pStyle w:val="20"/>
            </w:pPr>
            <w:r>
              <w:t>начальная точка;</w:t>
            </w:r>
          </w:p>
          <w:p w14:paraId="47251CE1" w14:textId="77777777" w:rsidR="00581A34" w:rsidRDefault="00581A34" w:rsidP="00581A34">
            <w:pPr>
              <w:pStyle w:val="20"/>
            </w:pPr>
            <w:r>
              <w:t>конечная точка;</w:t>
            </w:r>
          </w:p>
          <w:p w14:paraId="6EACDEAE" w14:textId="77777777" w:rsidR="00581A34" w:rsidRDefault="00581A34" w:rsidP="00581A34">
            <w:pPr>
              <w:pStyle w:val="20"/>
            </w:pPr>
            <w:r>
              <w:t>оценка маршрута;</w:t>
            </w:r>
          </w:p>
          <w:p w14:paraId="46A414A2" w14:textId="5B0495FD" w:rsidR="00581A34" w:rsidRPr="001F249D" w:rsidRDefault="00581A34" w:rsidP="00581A34">
            <w:pPr>
              <w:pStyle w:val="20"/>
            </w:pPr>
            <w:r>
              <w:t>комментарий к маршруту</w:t>
            </w:r>
          </w:p>
        </w:tc>
        <w:tc>
          <w:tcPr>
            <w:tcW w:w="1695" w:type="dxa"/>
          </w:tcPr>
          <w:p w14:paraId="1FB87567" w14:textId="7606C547" w:rsidR="00581A34" w:rsidRPr="00342CC7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 w:rsidRPr="001E221B">
              <w:rPr>
                <w:sz w:val="20"/>
                <w:szCs w:val="20"/>
                <w:lang w:val="ru-RU"/>
              </w:rPr>
              <w:t>Функционал доступен для авторизованных Пользователей</w:t>
            </w:r>
          </w:p>
        </w:tc>
      </w:tr>
      <w:tr w:rsidR="00581A34" w14:paraId="0764303F" w14:textId="77777777" w:rsidTr="00D11B61">
        <w:tc>
          <w:tcPr>
            <w:tcW w:w="562" w:type="dxa"/>
          </w:tcPr>
          <w:p w14:paraId="7FDA6C91" w14:textId="57613560" w:rsidR="00581A34" w:rsidRDefault="00581A34" w:rsidP="00581A34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14:paraId="79840689" w14:textId="03A202FD" w:rsidR="00581A34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Оценка пройденных маршрутов </w:t>
            </w:r>
          </w:p>
        </w:tc>
        <w:tc>
          <w:tcPr>
            <w:tcW w:w="5670" w:type="dxa"/>
          </w:tcPr>
          <w:p w14:paraId="0CC4C6B2" w14:textId="77777777" w:rsidR="00581A34" w:rsidRDefault="00581A34" w:rsidP="00581A34">
            <w:pPr>
              <w:pStyle w:val="a"/>
            </w:pPr>
            <w:r>
              <w:t>В разделе «Профиль» должна быть реализована возможность оценивания пройденного раннее маршрута. Пользователь указывает следующую информацию:</w:t>
            </w:r>
          </w:p>
          <w:p w14:paraId="7346A2AF" w14:textId="2B108E7F" w:rsidR="00581A34" w:rsidRDefault="00581A34" w:rsidP="00581A34">
            <w:pPr>
              <w:pStyle w:val="20"/>
            </w:pPr>
            <w:r>
              <w:t xml:space="preserve">оценка </w:t>
            </w:r>
            <w:r w:rsidR="004C575D">
              <w:t xml:space="preserve">лекции </w:t>
            </w:r>
            <w:r>
              <w:t>по пятибалльной шкале (от 1 до 5);</w:t>
            </w:r>
          </w:p>
          <w:p w14:paraId="0C5B18C9" w14:textId="439765D3" w:rsidR="00A14474" w:rsidRDefault="00A14474" w:rsidP="00A14474">
            <w:pPr>
              <w:pStyle w:val="20"/>
            </w:pPr>
            <w:r>
              <w:t xml:space="preserve">оценка </w:t>
            </w:r>
            <w:r>
              <w:t>маршрута</w:t>
            </w:r>
            <w:r>
              <w:t xml:space="preserve"> по пятибалльной шкале (от 1 до 5);</w:t>
            </w:r>
          </w:p>
          <w:p w14:paraId="10CB23BE" w14:textId="6D687606" w:rsidR="004C575D" w:rsidRDefault="00581A34" w:rsidP="004C575D">
            <w:pPr>
              <w:pStyle w:val="20"/>
            </w:pPr>
            <w:r>
              <w:t>комментарий к маршруту</w:t>
            </w:r>
            <w:r w:rsidR="004C575D">
              <w:t>;</w:t>
            </w:r>
          </w:p>
          <w:p w14:paraId="58FBAC61" w14:textId="597D624A" w:rsidR="004C575D" w:rsidRPr="001F249D" w:rsidRDefault="004C575D" w:rsidP="004C575D">
            <w:pPr>
              <w:pStyle w:val="20"/>
            </w:pPr>
            <w:r>
              <w:t xml:space="preserve">оценка </w:t>
            </w:r>
            <w:r>
              <w:t xml:space="preserve">лектора </w:t>
            </w:r>
            <w:r>
              <w:t>по пятибалльной шкале (от 1 до 5)</w:t>
            </w:r>
            <w:r>
              <w:t>.</w:t>
            </w:r>
          </w:p>
        </w:tc>
        <w:tc>
          <w:tcPr>
            <w:tcW w:w="1695" w:type="dxa"/>
          </w:tcPr>
          <w:p w14:paraId="4A10F3C2" w14:textId="7CCB25DB" w:rsidR="00581A34" w:rsidRPr="00342CC7" w:rsidRDefault="00581A34" w:rsidP="00581A34">
            <w:pPr>
              <w:pStyle w:val="TableGraf12L"/>
              <w:rPr>
                <w:sz w:val="20"/>
                <w:szCs w:val="20"/>
                <w:lang w:val="ru-RU"/>
              </w:rPr>
            </w:pPr>
            <w:r w:rsidRPr="001E221B">
              <w:rPr>
                <w:sz w:val="20"/>
                <w:szCs w:val="20"/>
                <w:lang w:val="ru-RU"/>
              </w:rPr>
              <w:t>Функционал доступен для авторизованных Пользователей</w:t>
            </w:r>
          </w:p>
        </w:tc>
      </w:tr>
    </w:tbl>
    <w:p w14:paraId="54104796" w14:textId="0EC06196" w:rsidR="003374F7" w:rsidRDefault="003374F7" w:rsidP="003374F7">
      <w:pPr>
        <w:pStyle w:val="a2"/>
      </w:pPr>
      <w:bookmarkStart w:id="24" w:name="_Toc106186446"/>
    </w:p>
    <w:p w14:paraId="19A23F44" w14:textId="10CD6B48" w:rsidR="006B5BF7" w:rsidRDefault="006B5BF7" w:rsidP="006B5BF7">
      <w:pPr>
        <w:pStyle w:val="3"/>
      </w:pPr>
      <w:bookmarkStart w:id="25" w:name="_Toc223291752"/>
      <w:r>
        <w:t>Раздел «Администрирование»</w:t>
      </w:r>
      <w:bookmarkEnd w:id="25"/>
    </w:p>
    <w:p w14:paraId="0061D45F" w14:textId="3BE614BE" w:rsidR="006B5BF7" w:rsidRDefault="006B5BF7" w:rsidP="006B5BF7">
      <w:pPr>
        <w:pStyle w:val="a2"/>
      </w:pPr>
      <w:r w:rsidRPr="00342CC7">
        <w:t>Раздел «</w:t>
      </w:r>
      <w:r>
        <w:t>Администрирование</w:t>
      </w:r>
      <w:r w:rsidRPr="00342CC7">
        <w:t xml:space="preserve">» предназначен для </w:t>
      </w:r>
      <w:r w:rsidR="00232634">
        <w:t>обеспечения работоспособности Приложения</w:t>
      </w:r>
      <w:r>
        <w:t>.</w:t>
      </w:r>
    </w:p>
    <w:p w14:paraId="77338C53" w14:textId="619271CD" w:rsidR="004C575D" w:rsidRDefault="004C575D" w:rsidP="006B5BF7">
      <w:pPr>
        <w:pStyle w:val="a2"/>
      </w:pPr>
      <w:r>
        <w:t>Функциональность данного раздела доступна для Пользователей с ролью «Администратор Системы». Для авторизованных и неавторизованных Пользователей данный раздел не отображается.</w:t>
      </w:r>
    </w:p>
    <w:p w14:paraId="441CEA9F" w14:textId="3DA17C8A" w:rsidR="006B5BF7" w:rsidRDefault="006B5BF7" w:rsidP="006B5BF7">
      <w:pPr>
        <w:pStyle w:val="a2"/>
      </w:pPr>
      <w:r>
        <w:t>Раздел должен обеспечивать решение следующих задач:</w:t>
      </w:r>
    </w:p>
    <w:p w14:paraId="619B1DDA" w14:textId="059A20B7" w:rsidR="006B5BF7" w:rsidRDefault="00232634" w:rsidP="006B5BF7">
      <w:pPr>
        <w:pStyle w:val="-"/>
      </w:pPr>
      <w:r>
        <w:t>загрузка контента в Приложение (лекции, научные точки, маршруты);</w:t>
      </w:r>
    </w:p>
    <w:p w14:paraId="1E1E0340" w14:textId="74F5D70D" w:rsidR="00232634" w:rsidRDefault="00232634" w:rsidP="006B5BF7">
      <w:pPr>
        <w:pStyle w:val="-"/>
      </w:pPr>
      <w:r>
        <w:t xml:space="preserve">управление </w:t>
      </w:r>
      <w:r w:rsidR="009C4606">
        <w:t>учётными записями П</w:t>
      </w:r>
      <w:r>
        <w:t>ользовател</w:t>
      </w:r>
      <w:r w:rsidR="009C4606">
        <w:t>ей</w:t>
      </w:r>
      <w:r>
        <w:t>;</w:t>
      </w:r>
    </w:p>
    <w:p w14:paraId="323B588B" w14:textId="32D8DB48" w:rsidR="009C4606" w:rsidRDefault="009C4606" w:rsidP="000035A4">
      <w:pPr>
        <w:pStyle w:val="-"/>
      </w:pPr>
      <w:r>
        <w:t>мониторинг состояния Приложения.</w:t>
      </w:r>
    </w:p>
    <w:p w14:paraId="16D51F7F" w14:textId="6AD55846" w:rsidR="006B5BF7" w:rsidRDefault="006B5BF7" w:rsidP="006B5BF7">
      <w:pPr>
        <w:pStyle w:val="a2"/>
      </w:pPr>
      <w:r w:rsidRPr="005E440B">
        <w:t xml:space="preserve">Перечень функций подсистемы и требования </w:t>
      </w:r>
      <w:r>
        <w:t xml:space="preserve">к их автоматизации приведены в </w:t>
      </w:r>
      <w:r w:rsidR="008520E9">
        <w:fldChar w:fldCharType="begin"/>
      </w:r>
      <w:r w:rsidR="008520E9">
        <w:instrText xml:space="preserve"> REF _Ref223289412 \h </w:instrText>
      </w:r>
      <w:r w:rsidR="008520E9">
        <w:fldChar w:fldCharType="separate"/>
      </w:r>
      <w:r w:rsidR="00A14474">
        <w:t xml:space="preserve">Таблице </w:t>
      </w:r>
      <w:r w:rsidR="00A14474">
        <w:rPr>
          <w:noProof/>
        </w:rPr>
        <w:t>5</w:t>
      </w:r>
      <w:r w:rsidR="008520E9">
        <w:fldChar w:fldCharType="end"/>
      </w:r>
      <w:r>
        <w:t>.</w:t>
      </w:r>
    </w:p>
    <w:p w14:paraId="632098A2" w14:textId="064E88AF" w:rsidR="006D4AA6" w:rsidRDefault="006D4AA6" w:rsidP="006D4AA6">
      <w:pPr>
        <w:pStyle w:val="TableName"/>
      </w:pPr>
      <w:bookmarkStart w:id="26" w:name="_Ref223289412"/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 w:rsidR="00A14474">
        <w:rPr>
          <w:noProof/>
        </w:rPr>
        <w:t>5</w:t>
      </w:r>
      <w:r>
        <w:fldChar w:fldCharType="end"/>
      </w:r>
      <w:bookmarkEnd w:id="26"/>
      <w:r>
        <w:t xml:space="preserve"> </w:t>
      </w:r>
      <w:r w:rsidR="00A14474">
        <w:t>–</w:t>
      </w:r>
      <w:r>
        <w:t xml:space="preserve"> </w:t>
      </w:r>
      <w:r w:rsidRPr="004F0124">
        <w:t>Требования к функциям раздела «</w:t>
      </w:r>
      <w:r w:rsidR="008520E9">
        <w:t>Администрирование</w:t>
      </w:r>
      <w:r w:rsidRPr="004F0124">
        <w:t>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5670"/>
        <w:gridCol w:w="1695"/>
      </w:tblGrid>
      <w:tr w:rsidR="006B5BF7" w14:paraId="2F19748A" w14:textId="77777777" w:rsidTr="009C773B">
        <w:tc>
          <w:tcPr>
            <w:tcW w:w="562" w:type="dxa"/>
          </w:tcPr>
          <w:p w14:paraId="092602D0" w14:textId="77777777" w:rsidR="006B5BF7" w:rsidRPr="001F249D" w:rsidRDefault="006B5BF7" w:rsidP="009C773B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14:paraId="12469778" w14:textId="77777777" w:rsidR="006B5BF7" w:rsidRPr="001F249D" w:rsidRDefault="006B5BF7" w:rsidP="009C773B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Функция</w:t>
            </w:r>
          </w:p>
        </w:tc>
        <w:tc>
          <w:tcPr>
            <w:tcW w:w="5670" w:type="dxa"/>
          </w:tcPr>
          <w:p w14:paraId="392D8905" w14:textId="77777777" w:rsidR="006B5BF7" w:rsidRPr="001F249D" w:rsidRDefault="006B5BF7" w:rsidP="009C773B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>Требования к функции</w:t>
            </w:r>
          </w:p>
        </w:tc>
        <w:tc>
          <w:tcPr>
            <w:tcW w:w="1695" w:type="dxa"/>
          </w:tcPr>
          <w:p w14:paraId="22EE6806" w14:textId="77777777" w:rsidR="006B5BF7" w:rsidRPr="001F249D" w:rsidRDefault="006B5BF7" w:rsidP="009C773B">
            <w:pPr>
              <w:pStyle w:val="a2"/>
              <w:ind w:firstLine="0"/>
              <w:rPr>
                <w:sz w:val="20"/>
                <w:szCs w:val="20"/>
              </w:rPr>
            </w:pPr>
            <w:r w:rsidRPr="001F249D">
              <w:rPr>
                <w:sz w:val="20"/>
                <w:szCs w:val="20"/>
              </w:rPr>
              <w:t xml:space="preserve">Комментарий </w:t>
            </w:r>
          </w:p>
        </w:tc>
      </w:tr>
      <w:tr w:rsidR="006B5BF7" w14:paraId="004A7AF4" w14:textId="77777777" w:rsidTr="009C773B">
        <w:tc>
          <w:tcPr>
            <w:tcW w:w="562" w:type="dxa"/>
          </w:tcPr>
          <w:p w14:paraId="7E989B1C" w14:textId="77777777" w:rsidR="006B5BF7" w:rsidRPr="001F249D" w:rsidRDefault="006B5BF7" w:rsidP="009C773B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3F837E3A" w14:textId="6CD546AE" w:rsidR="006B5BF7" w:rsidRPr="004C6C0C" w:rsidRDefault="009C4606" w:rsidP="009C773B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Загрузка контента</w:t>
            </w:r>
          </w:p>
        </w:tc>
        <w:tc>
          <w:tcPr>
            <w:tcW w:w="5670" w:type="dxa"/>
          </w:tcPr>
          <w:p w14:paraId="5E88A486" w14:textId="3B1C988C" w:rsidR="006B5BF7" w:rsidRDefault="009C4606" w:rsidP="004C2C11">
            <w:pPr>
              <w:pStyle w:val="a"/>
            </w:pPr>
            <w:r>
              <w:t>У Администратора Приложения должна быть возможность</w:t>
            </w:r>
            <w:r w:rsidR="004C2C11">
              <w:t xml:space="preserve"> загрузки следующего контента:</w:t>
            </w:r>
          </w:p>
          <w:p w14:paraId="4780C358" w14:textId="0577AD04" w:rsidR="004C2C11" w:rsidRDefault="004C2C11" w:rsidP="004C2C11">
            <w:pPr>
              <w:pStyle w:val="20"/>
            </w:pPr>
            <w:r>
              <w:t>лекции и информация о лекциях (подробнее описано в Разделе «Лекции»);</w:t>
            </w:r>
          </w:p>
          <w:p w14:paraId="45B45411" w14:textId="77777777" w:rsidR="004C2C11" w:rsidRDefault="004C2C11" w:rsidP="004C2C11">
            <w:pPr>
              <w:pStyle w:val="20"/>
            </w:pPr>
            <w:r>
              <w:t>лекторы и информация о них (подробнее описано в Разделе «Лекции»);</w:t>
            </w:r>
          </w:p>
          <w:p w14:paraId="773DC5C6" w14:textId="10DBB595" w:rsidR="004C2C11" w:rsidRDefault="004C2C11" w:rsidP="00230D45">
            <w:pPr>
              <w:pStyle w:val="20"/>
            </w:pPr>
            <w:r>
              <w:t>научные точки и информацию о них</w:t>
            </w:r>
            <w:r w:rsidR="00230D45">
              <w:t xml:space="preserve"> (подробнее описано в Разделе «Маршрут»);</w:t>
            </w:r>
          </w:p>
          <w:p w14:paraId="4FF9CC0B" w14:textId="6D35679A" w:rsidR="004C2C11" w:rsidRPr="009C4606" w:rsidRDefault="004C2C11" w:rsidP="004C2C11">
            <w:pPr>
              <w:pStyle w:val="20"/>
            </w:pPr>
            <w:r>
              <w:t>маршруты</w:t>
            </w:r>
          </w:p>
        </w:tc>
        <w:tc>
          <w:tcPr>
            <w:tcW w:w="1695" w:type="dxa"/>
          </w:tcPr>
          <w:p w14:paraId="3D1596E4" w14:textId="77777777" w:rsidR="006B5BF7" w:rsidRPr="001F249D" w:rsidRDefault="006B5BF7" w:rsidP="009C773B">
            <w:pPr>
              <w:pStyle w:val="a2"/>
              <w:ind w:firstLine="0"/>
              <w:rPr>
                <w:sz w:val="20"/>
                <w:szCs w:val="20"/>
              </w:rPr>
            </w:pPr>
          </w:p>
        </w:tc>
      </w:tr>
      <w:tr w:rsidR="006B5BF7" w14:paraId="4F349892" w14:textId="77777777" w:rsidTr="009C773B">
        <w:tc>
          <w:tcPr>
            <w:tcW w:w="562" w:type="dxa"/>
          </w:tcPr>
          <w:p w14:paraId="445B991D" w14:textId="77777777" w:rsidR="006B5BF7" w:rsidRPr="001F249D" w:rsidRDefault="006B5BF7" w:rsidP="009C773B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090DC967" w14:textId="2DACB242" w:rsidR="006B5BF7" w:rsidRPr="004C6C0C" w:rsidRDefault="009C4606" w:rsidP="009C773B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Управление учётными записями</w:t>
            </w:r>
          </w:p>
        </w:tc>
        <w:tc>
          <w:tcPr>
            <w:tcW w:w="5670" w:type="dxa"/>
          </w:tcPr>
          <w:p w14:paraId="6785592B" w14:textId="77777777" w:rsidR="00230D45" w:rsidRDefault="00230D45" w:rsidP="009C773B">
            <w:pPr>
              <w:pStyle w:val="a"/>
            </w:pPr>
            <w:r>
              <w:t>Администратор Приложения должен иметь возможность:</w:t>
            </w:r>
          </w:p>
          <w:p w14:paraId="59F78A21" w14:textId="6E7E75A2" w:rsidR="00230D45" w:rsidRDefault="00230D45" w:rsidP="00230D45">
            <w:pPr>
              <w:pStyle w:val="20"/>
            </w:pPr>
            <w:r>
              <w:t>просматривать учётные записи Пользователя;</w:t>
            </w:r>
          </w:p>
          <w:p w14:paraId="6867177C" w14:textId="06939A20" w:rsidR="00230D45" w:rsidRDefault="00230D45" w:rsidP="00230D45">
            <w:pPr>
              <w:pStyle w:val="20"/>
            </w:pPr>
            <w:r>
              <w:lastRenderedPageBreak/>
              <w:t>восстанавливать учётные записи Пользователя;</w:t>
            </w:r>
          </w:p>
          <w:p w14:paraId="22CF82DD" w14:textId="0473C55C" w:rsidR="006B5BF7" w:rsidRPr="001F249D" w:rsidRDefault="00230D45" w:rsidP="00230D45">
            <w:pPr>
              <w:pStyle w:val="20"/>
            </w:pPr>
            <w:r>
              <w:t>блокировать учётные записи Пользователей;</w:t>
            </w:r>
          </w:p>
        </w:tc>
        <w:tc>
          <w:tcPr>
            <w:tcW w:w="1695" w:type="dxa"/>
          </w:tcPr>
          <w:p w14:paraId="0DDC1594" w14:textId="36941D08" w:rsidR="006B5BF7" w:rsidRPr="00342CC7" w:rsidRDefault="006B5BF7" w:rsidP="009C773B">
            <w:pPr>
              <w:pStyle w:val="TableGraf12L"/>
              <w:rPr>
                <w:sz w:val="20"/>
                <w:szCs w:val="20"/>
                <w:lang w:val="ru-RU"/>
              </w:rPr>
            </w:pPr>
          </w:p>
        </w:tc>
      </w:tr>
      <w:tr w:rsidR="009C4606" w14:paraId="46A501D2" w14:textId="77777777" w:rsidTr="009C773B">
        <w:tc>
          <w:tcPr>
            <w:tcW w:w="562" w:type="dxa"/>
          </w:tcPr>
          <w:p w14:paraId="2D9E6519" w14:textId="62637BBA" w:rsidR="009C4606" w:rsidRDefault="009C4606" w:rsidP="009C773B">
            <w:pPr>
              <w:pStyle w:val="a2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309939E3" w14:textId="47E89A35" w:rsidR="009C4606" w:rsidRDefault="009C4606" w:rsidP="009C773B">
            <w:pPr>
              <w:pStyle w:val="TableGraf12L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Мониторинг состояния Приложения</w:t>
            </w:r>
          </w:p>
        </w:tc>
        <w:tc>
          <w:tcPr>
            <w:tcW w:w="5670" w:type="dxa"/>
          </w:tcPr>
          <w:p w14:paraId="014E9016" w14:textId="515235AF" w:rsidR="009C4606" w:rsidRPr="001F249D" w:rsidRDefault="00230D45" w:rsidP="009C773B">
            <w:pPr>
              <w:pStyle w:val="a"/>
            </w:pPr>
            <w:r>
              <w:t xml:space="preserve">Администратор Приложения должен иметь возможность просматривать </w:t>
            </w:r>
            <w:r w:rsidR="000035A4">
              <w:t>журналы логов</w:t>
            </w:r>
          </w:p>
        </w:tc>
        <w:tc>
          <w:tcPr>
            <w:tcW w:w="1695" w:type="dxa"/>
          </w:tcPr>
          <w:p w14:paraId="3DFA4E92" w14:textId="77777777" w:rsidR="009C4606" w:rsidRPr="00342CC7" w:rsidRDefault="009C4606" w:rsidP="009C773B">
            <w:pPr>
              <w:pStyle w:val="TableGraf12L"/>
              <w:rPr>
                <w:sz w:val="20"/>
                <w:szCs w:val="20"/>
                <w:lang w:val="ru-RU"/>
              </w:rPr>
            </w:pPr>
          </w:p>
        </w:tc>
      </w:tr>
    </w:tbl>
    <w:p w14:paraId="056C7C35" w14:textId="77777777" w:rsidR="006B5BF7" w:rsidRDefault="006B5BF7" w:rsidP="003374F7">
      <w:pPr>
        <w:pStyle w:val="a2"/>
      </w:pPr>
    </w:p>
    <w:p w14:paraId="79CC1412" w14:textId="2C6905CD" w:rsidR="003374F7" w:rsidRDefault="003374F7" w:rsidP="003374F7">
      <w:pPr>
        <w:pStyle w:val="2"/>
        <w:numPr>
          <w:ilvl w:val="1"/>
          <w:numId w:val="1"/>
        </w:numPr>
      </w:pPr>
      <w:bookmarkStart w:id="27" w:name="_Toc223291753"/>
      <w:r>
        <w:t>Требования к видам обеспечения АС</w:t>
      </w:r>
      <w:bookmarkEnd w:id="24"/>
      <w:bookmarkEnd w:id="27"/>
    </w:p>
    <w:p w14:paraId="252AFE9C" w14:textId="058F60E7" w:rsidR="003374F7" w:rsidRDefault="003374F7" w:rsidP="003374F7">
      <w:pPr>
        <w:pStyle w:val="3"/>
        <w:numPr>
          <w:ilvl w:val="2"/>
          <w:numId w:val="1"/>
        </w:numPr>
      </w:pPr>
      <w:bookmarkStart w:id="28" w:name="_Toc106186447"/>
      <w:bookmarkStart w:id="29" w:name="_Toc223291754"/>
      <w:r>
        <w:t>Требования к математическому обеспечению</w:t>
      </w:r>
      <w:bookmarkEnd w:id="28"/>
      <w:bookmarkEnd w:id="29"/>
    </w:p>
    <w:p w14:paraId="42CBAB1E" w14:textId="5E13768E" w:rsidR="00332C7E" w:rsidRPr="00F3215B" w:rsidRDefault="00332C7E" w:rsidP="00332C7E">
      <w:pPr>
        <w:pStyle w:val="a2"/>
      </w:pPr>
      <w:r>
        <w:t xml:space="preserve">В </w:t>
      </w:r>
      <w:r w:rsidRPr="00F3215B">
        <w:t xml:space="preserve">Приложение должны быть реализованы следующие алгоритмы: </w:t>
      </w:r>
    </w:p>
    <w:p w14:paraId="265B4AB6" w14:textId="159777F7" w:rsidR="00315484" w:rsidRPr="00F3215B" w:rsidRDefault="0029132A" w:rsidP="00332C7E">
      <w:pPr>
        <w:pStyle w:val="-"/>
      </w:pPr>
      <w:r w:rsidRPr="00F3215B">
        <w:t>алгоритм определения местоположения Пользователя;</w:t>
      </w:r>
    </w:p>
    <w:p w14:paraId="1614D63E" w14:textId="474111F9" w:rsidR="00332C7E" w:rsidRPr="00F3215B" w:rsidRDefault="00332C7E" w:rsidP="00332C7E">
      <w:pPr>
        <w:pStyle w:val="-"/>
      </w:pPr>
      <w:r w:rsidRPr="00F3215B">
        <w:t>алгоритм вычисления расстояния от местоположения Пользователя</w:t>
      </w:r>
      <w:r w:rsidR="006B177F" w:rsidRPr="00F3215B">
        <w:t xml:space="preserve"> до точки;</w:t>
      </w:r>
    </w:p>
    <w:p w14:paraId="0EFAB957" w14:textId="7F7CB847" w:rsidR="006B177F" w:rsidRPr="00F3215B" w:rsidRDefault="006B177F" w:rsidP="00315484">
      <w:pPr>
        <w:pStyle w:val="-"/>
      </w:pPr>
      <w:r w:rsidRPr="00F3215B">
        <w:t>алгоритм построения маршрута (с учётом расстояния и начальной точки</w:t>
      </w:r>
      <w:r w:rsidR="00315484" w:rsidRPr="00F3215B">
        <w:t xml:space="preserve"> маршрута</w:t>
      </w:r>
      <w:r w:rsidRPr="00F3215B">
        <w:t>);</w:t>
      </w:r>
    </w:p>
    <w:p w14:paraId="6E0915D9" w14:textId="10966EC8" w:rsidR="00315484" w:rsidRPr="00F3215B" w:rsidRDefault="00315484" w:rsidP="00315484">
      <w:pPr>
        <w:pStyle w:val="-"/>
      </w:pPr>
      <w:r w:rsidRPr="00F3215B">
        <w:t>алгоритм определения порядка воспроизведения лекций (какие лекции и сколько будут воспроизводиться в ходе прохождения маршрута).</w:t>
      </w:r>
    </w:p>
    <w:p w14:paraId="7624B10A" w14:textId="25BCF7C3" w:rsidR="00315484" w:rsidRPr="00F3215B" w:rsidRDefault="00315484" w:rsidP="00315484">
      <w:pPr>
        <w:pStyle w:val="a2"/>
      </w:pPr>
      <w:r w:rsidRPr="00F3215B">
        <w:t>Математическое обеспечение должно обеспечивать высокую точность вычислений.</w:t>
      </w:r>
    </w:p>
    <w:p w14:paraId="3940AC6D" w14:textId="1DF4DFB9" w:rsidR="00332C7E" w:rsidRPr="00F3215B" w:rsidRDefault="00315484" w:rsidP="00332C7E">
      <w:pPr>
        <w:pStyle w:val="a2"/>
      </w:pPr>
      <w:r w:rsidRPr="00F3215B">
        <w:t>Алгоритмы должны быть оптимизированы для работы в условиях ограниченных вычислительных ресурсов мобильных устройств и возможного отсутствия устойчивого интернет-соединения.</w:t>
      </w:r>
    </w:p>
    <w:p w14:paraId="455DFC93" w14:textId="606E7EE2" w:rsidR="003374F7" w:rsidRPr="00F3215B" w:rsidRDefault="003374F7" w:rsidP="003374F7">
      <w:pPr>
        <w:pStyle w:val="3"/>
        <w:numPr>
          <w:ilvl w:val="2"/>
          <w:numId w:val="1"/>
        </w:numPr>
      </w:pPr>
      <w:bookmarkStart w:id="30" w:name="_Toc106186448"/>
      <w:bookmarkStart w:id="31" w:name="_Toc223291755"/>
      <w:r w:rsidRPr="00F3215B">
        <w:t>Требования к информационному обеспечению</w:t>
      </w:r>
      <w:bookmarkEnd w:id="30"/>
      <w:bookmarkEnd w:id="31"/>
    </w:p>
    <w:p w14:paraId="7F29E21C" w14:textId="6469F798" w:rsidR="00486FA8" w:rsidRPr="00F3215B" w:rsidRDefault="00486FA8" w:rsidP="003374F7">
      <w:pPr>
        <w:pStyle w:val="a2"/>
      </w:pPr>
      <w:r w:rsidRPr="00F3215B">
        <w:t>Информационное обеспечение должно быть достаточным для реализации функций Приложения, указанных в разделе 4.2 настоящего Технического задания.</w:t>
      </w:r>
    </w:p>
    <w:p w14:paraId="47CA36F8" w14:textId="32276460" w:rsidR="004E2F4B" w:rsidRPr="00F3215B" w:rsidRDefault="00486FA8" w:rsidP="004E2F4B">
      <w:pPr>
        <w:pStyle w:val="a2"/>
      </w:pPr>
      <w:r w:rsidRPr="00F3215B">
        <w:t xml:space="preserve">Картографическая основа должна быть получена </w:t>
      </w:r>
      <w:r w:rsidR="004E2F4B" w:rsidRPr="00F3215B">
        <w:t xml:space="preserve">посредством интеграционного взаимодействия со сторонним сервисом (например, 2ГИС </w:t>
      </w:r>
      <w:r w:rsidR="004E2F4B" w:rsidRPr="00F3215B">
        <w:rPr>
          <w:lang w:val="en-US"/>
        </w:rPr>
        <w:t>API</w:t>
      </w:r>
      <w:r w:rsidR="004E2F4B" w:rsidRPr="00F3215B">
        <w:t>).</w:t>
      </w:r>
      <w:r w:rsidRPr="00F3215B">
        <w:t xml:space="preserve"> </w:t>
      </w:r>
    </w:p>
    <w:p w14:paraId="0294B8FD" w14:textId="028D3EA1" w:rsidR="004E2F4B" w:rsidRPr="00F3215B" w:rsidRDefault="004E2F4B" w:rsidP="004E2F4B">
      <w:pPr>
        <w:pStyle w:val="a2"/>
      </w:pPr>
      <w:r w:rsidRPr="00F3215B">
        <w:t>Персональные данные пользователей должны храниться и обрабатываться в соответствии с ФЗ-152 «О персональных данных».</w:t>
      </w:r>
    </w:p>
    <w:p w14:paraId="616BD42D" w14:textId="77777777" w:rsidR="003374F7" w:rsidRPr="00F3215B" w:rsidRDefault="003374F7" w:rsidP="003374F7">
      <w:pPr>
        <w:pStyle w:val="3"/>
        <w:numPr>
          <w:ilvl w:val="2"/>
          <w:numId w:val="1"/>
        </w:numPr>
      </w:pPr>
      <w:bookmarkStart w:id="32" w:name="_Toc106186449"/>
      <w:bookmarkStart w:id="33" w:name="_Toc223291756"/>
      <w:r w:rsidRPr="00F3215B">
        <w:t>Требования к лингвистическому обеспечению</w:t>
      </w:r>
      <w:bookmarkEnd w:id="32"/>
      <w:bookmarkEnd w:id="33"/>
    </w:p>
    <w:p w14:paraId="20BA6AB5" w14:textId="01894615" w:rsidR="003374F7" w:rsidRPr="00F3215B" w:rsidRDefault="007521F2" w:rsidP="007521F2">
      <w:pPr>
        <w:pStyle w:val="a2"/>
      </w:pPr>
      <w:r w:rsidRPr="00F3215B">
        <w:t>Языком взаимодействия пользователей с системой является русский язык</w:t>
      </w:r>
      <w:r w:rsidR="003374F7" w:rsidRPr="00F3215B">
        <w:t>.</w:t>
      </w:r>
    </w:p>
    <w:p w14:paraId="2A9C5B86" w14:textId="4419459E" w:rsidR="003374F7" w:rsidRPr="00F3215B" w:rsidRDefault="003374F7" w:rsidP="003374F7">
      <w:pPr>
        <w:pStyle w:val="3"/>
        <w:numPr>
          <w:ilvl w:val="2"/>
          <w:numId w:val="1"/>
        </w:numPr>
      </w:pPr>
      <w:bookmarkStart w:id="34" w:name="_Toc106186450"/>
      <w:bookmarkStart w:id="35" w:name="_Toc223291757"/>
      <w:r w:rsidRPr="00F3215B">
        <w:t>Требования к программному обеспечению</w:t>
      </w:r>
      <w:bookmarkEnd w:id="34"/>
      <w:bookmarkEnd w:id="35"/>
    </w:p>
    <w:p w14:paraId="495624C4" w14:textId="1175BDD1" w:rsidR="003374F7" w:rsidRDefault="001A2BA3" w:rsidP="001A2BA3">
      <w:pPr>
        <w:pStyle w:val="-"/>
        <w:numPr>
          <w:ilvl w:val="0"/>
          <w:numId w:val="0"/>
        </w:numPr>
        <w:ind w:left="709"/>
      </w:pPr>
      <w:r>
        <w:t>Приложение должно поддерживать следующие операционные системы:</w:t>
      </w:r>
    </w:p>
    <w:p w14:paraId="18F262B4" w14:textId="56A86E7A" w:rsidR="001A2BA3" w:rsidRPr="001A2BA3" w:rsidRDefault="001A2BA3" w:rsidP="001A2BA3">
      <w:pPr>
        <w:pStyle w:val="-"/>
      </w:pPr>
      <w:proofErr w:type="spellStart"/>
      <w:r w:rsidRPr="001A2BA3">
        <w:t>Android</w:t>
      </w:r>
      <w:proofErr w:type="spellEnd"/>
      <w:r>
        <w:t xml:space="preserve"> (м</w:t>
      </w:r>
      <w:r w:rsidRPr="001A2BA3">
        <w:t>инимальная поддерживаемая версия</w:t>
      </w:r>
      <w:r>
        <w:t xml:space="preserve"> – </w:t>
      </w:r>
      <w:proofErr w:type="spellStart"/>
      <w:r w:rsidRPr="001A2BA3">
        <w:t>Android</w:t>
      </w:r>
      <w:proofErr w:type="spellEnd"/>
      <w:r w:rsidRPr="001A2BA3">
        <w:t xml:space="preserve"> 8.0</w:t>
      </w:r>
      <w:r>
        <w:t>);</w:t>
      </w:r>
    </w:p>
    <w:p w14:paraId="274D3262" w14:textId="573DB976" w:rsidR="001A2BA3" w:rsidRDefault="001A2BA3" w:rsidP="001A2BA3">
      <w:pPr>
        <w:pStyle w:val="-"/>
      </w:pPr>
      <w:r>
        <w:t xml:space="preserve">OS (минимальная поддерживаемая версия – </w:t>
      </w:r>
      <w:proofErr w:type="spellStart"/>
      <w:r>
        <w:t>iOS</w:t>
      </w:r>
      <w:proofErr w:type="spellEnd"/>
      <w:r>
        <w:t xml:space="preserve"> 13.0).</w:t>
      </w:r>
    </w:p>
    <w:p w14:paraId="7600D1A2" w14:textId="3C82CBEE" w:rsidR="001A2BA3" w:rsidRDefault="001A2BA3" w:rsidP="001A2BA3">
      <w:pPr>
        <w:pStyle w:val="a2"/>
      </w:pPr>
      <w:r>
        <w:t>Особых требований к серверному ПО (сервер приложений и СУБД) не предъявляется. Требования будут определены на этапе Разработки.</w:t>
      </w:r>
    </w:p>
    <w:p w14:paraId="7A13722A" w14:textId="3414F2D9" w:rsidR="001A2BA3" w:rsidRPr="001A2BA3" w:rsidRDefault="001A2BA3" w:rsidP="001A2BA3">
      <w:pPr>
        <w:pStyle w:val="a2"/>
      </w:pPr>
      <w:r>
        <w:t>Особых требований к инструментарию разработки также не предъявляется. Требования будут определены на этапе Разработки</w:t>
      </w:r>
    </w:p>
    <w:p w14:paraId="608A758D" w14:textId="77777777" w:rsidR="003374F7" w:rsidRDefault="003374F7" w:rsidP="003374F7">
      <w:pPr>
        <w:pStyle w:val="3"/>
        <w:numPr>
          <w:ilvl w:val="2"/>
          <w:numId w:val="1"/>
        </w:numPr>
      </w:pPr>
      <w:bookmarkStart w:id="36" w:name="_Toc106186452"/>
      <w:bookmarkStart w:id="37" w:name="_Toc223291758"/>
      <w:r>
        <w:lastRenderedPageBreak/>
        <w:t>Требования к метрологическому обеспечению</w:t>
      </w:r>
      <w:bookmarkEnd w:id="36"/>
      <w:bookmarkEnd w:id="37"/>
    </w:p>
    <w:p w14:paraId="00EA9F08" w14:textId="7AC9B8C4" w:rsidR="003374F7" w:rsidRDefault="003B7E47" w:rsidP="003B7E47">
      <w:pPr>
        <w:pStyle w:val="a2"/>
      </w:pPr>
      <w:r>
        <w:t>М</w:t>
      </w:r>
      <w:r w:rsidRPr="003B7E47">
        <w:t>етрологическое обеспечение должно гарантировать достоверность измерений, выполняемых приложением, в пределах погрешностей</w:t>
      </w:r>
      <w:r w:rsidR="007417AA">
        <w:t xml:space="preserve">, указанных в </w:t>
      </w:r>
      <w:r w:rsidR="008520E9">
        <w:fldChar w:fldCharType="begin"/>
      </w:r>
      <w:r w:rsidR="008520E9">
        <w:instrText xml:space="preserve"> REF _Ref223289478 \h </w:instrText>
      </w:r>
      <w:r w:rsidR="008520E9">
        <w:fldChar w:fldCharType="separate"/>
      </w:r>
      <w:r w:rsidR="00A14474">
        <w:t xml:space="preserve">Таблице </w:t>
      </w:r>
      <w:r w:rsidR="00A14474">
        <w:rPr>
          <w:noProof/>
        </w:rPr>
        <w:t>6</w:t>
      </w:r>
      <w:r w:rsidR="008520E9">
        <w:fldChar w:fldCharType="end"/>
      </w:r>
      <w:r w:rsidR="007417AA">
        <w:t>.</w:t>
      </w:r>
    </w:p>
    <w:p w14:paraId="2D73CDF1" w14:textId="5BEBC5EC" w:rsidR="008520E9" w:rsidRDefault="008520E9" w:rsidP="008520E9">
      <w:pPr>
        <w:pStyle w:val="TableName"/>
      </w:pPr>
      <w:bookmarkStart w:id="38" w:name="_Ref223289478"/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 w:rsidR="00A14474">
        <w:rPr>
          <w:noProof/>
        </w:rPr>
        <w:t>6</w:t>
      </w:r>
      <w:r>
        <w:fldChar w:fldCharType="end"/>
      </w:r>
      <w:bookmarkEnd w:id="38"/>
      <w:r>
        <w:t xml:space="preserve"> – Параметры метрологических измерений</w:t>
      </w:r>
    </w:p>
    <w:tbl>
      <w:tblPr>
        <w:tblStyle w:val="ae"/>
        <w:tblW w:w="10201" w:type="dxa"/>
        <w:tblLook w:val="04A0" w:firstRow="1" w:lastRow="0" w:firstColumn="1" w:lastColumn="0" w:noHBand="0" w:noVBand="1"/>
      </w:tblPr>
      <w:tblGrid>
        <w:gridCol w:w="846"/>
        <w:gridCol w:w="5245"/>
        <w:gridCol w:w="4110"/>
      </w:tblGrid>
      <w:tr w:rsidR="007417AA" w14:paraId="1B0E7AF4" w14:textId="77777777" w:rsidTr="007417AA">
        <w:tc>
          <w:tcPr>
            <w:tcW w:w="846" w:type="dxa"/>
          </w:tcPr>
          <w:p w14:paraId="09DB42FE" w14:textId="29F6798E" w:rsidR="007417AA" w:rsidRDefault="007417AA" w:rsidP="003B7E47">
            <w:pPr>
              <w:pStyle w:val="a2"/>
              <w:ind w:firstLine="0"/>
            </w:pPr>
            <w:r>
              <w:t>№</w:t>
            </w:r>
          </w:p>
        </w:tc>
        <w:tc>
          <w:tcPr>
            <w:tcW w:w="5245" w:type="dxa"/>
          </w:tcPr>
          <w:p w14:paraId="3BA5D367" w14:textId="6FC4D6A4" w:rsidR="007417AA" w:rsidRDefault="007417AA" w:rsidP="003B7E47">
            <w:pPr>
              <w:pStyle w:val="a2"/>
              <w:ind w:firstLine="0"/>
            </w:pPr>
            <w:r>
              <w:t xml:space="preserve">Наименование параметра </w:t>
            </w:r>
          </w:p>
        </w:tc>
        <w:tc>
          <w:tcPr>
            <w:tcW w:w="4110" w:type="dxa"/>
          </w:tcPr>
          <w:p w14:paraId="63ABFB0B" w14:textId="55DEF4A2" w:rsidR="007417AA" w:rsidRDefault="007417AA" w:rsidP="003B7E47">
            <w:pPr>
              <w:pStyle w:val="a2"/>
              <w:ind w:firstLine="0"/>
            </w:pPr>
            <w:r>
              <w:t>Предел допускаемой погрешности</w:t>
            </w:r>
          </w:p>
        </w:tc>
      </w:tr>
      <w:tr w:rsidR="007417AA" w14:paraId="020085C0" w14:textId="77777777" w:rsidTr="007417AA">
        <w:tc>
          <w:tcPr>
            <w:tcW w:w="846" w:type="dxa"/>
          </w:tcPr>
          <w:p w14:paraId="158F9A17" w14:textId="329E6101" w:rsidR="007417AA" w:rsidRDefault="007417AA" w:rsidP="003B7E47">
            <w:pPr>
              <w:pStyle w:val="a2"/>
              <w:ind w:firstLine="0"/>
            </w:pPr>
            <w:r>
              <w:t>1.</w:t>
            </w:r>
          </w:p>
        </w:tc>
        <w:tc>
          <w:tcPr>
            <w:tcW w:w="5245" w:type="dxa"/>
          </w:tcPr>
          <w:p w14:paraId="411727B7" w14:textId="3E41F07E" w:rsidR="007417AA" w:rsidRDefault="007417AA" w:rsidP="003B7E47">
            <w:pPr>
              <w:pStyle w:val="a2"/>
              <w:ind w:firstLine="0"/>
            </w:pPr>
            <w:r>
              <w:t>Координаты местоположения (Пользователя или точки)</w:t>
            </w:r>
          </w:p>
        </w:tc>
        <w:tc>
          <w:tcPr>
            <w:tcW w:w="4110" w:type="dxa"/>
          </w:tcPr>
          <w:p w14:paraId="305B7CA3" w14:textId="4ABE6988" w:rsidR="007417AA" w:rsidRDefault="007417AA" w:rsidP="003B7E47">
            <w:pPr>
              <w:pStyle w:val="a2"/>
              <w:ind w:firstLine="0"/>
            </w:pPr>
            <w:r>
              <w:t>Не более 100 метров</w:t>
            </w:r>
          </w:p>
        </w:tc>
      </w:tr>
      <w:tr w:rsidR="007417AA" w14:paraId="5918C2F4" w14:textId="77777777" w:rsidTr="007417AA">
        <w:tc>
          <w:tcPr>
            <w:tcW w:w="846" w:type="dxa"/>
          </w:tcPr>
          <w:p w14:paraId="6917D0D1" w14:textId="00FC40BA" w:rsidR="007417AA" w:rsidRDefault="007417AA" w:rsidP="003B7E47">
            <w:pPr>
              <w:pStyle w:val="a2"/>
              <w:ind w:firstLine="0"/>
            </w:pPr>
            <w:r>
              <w:t>2.</w:t>
            </w:r>
          </w:p>
        </w:tc>
        <w:tc>
          <w:tcPr>
            <w:tcW w:w="5245" w:type="dxa"/>
          </w:tcPr>
          <w:p w14:paraId="51B2D95D" w14:textId="0531D5AC" w:rsidR="007417AA" w:rsidRDefault="007417AA" w:rsidP="003B7E47">
            <w:pPr>
              <w:pStyle w:val="a2"/>
              <w:ind w:firstLine="0"/>
            </w:pPr>
            <w:r>
              <w:t>Расстояние (построенного или пройденного научного маршрута)</w:t>
            </w:r>
          </w:p>
        </w:tc>
        <w:tc>
          <w:tcPr>
            <w:tcW w:w="4110" w:type="dxa"/>
          </w:tcPr>
          <w:p w14:paraId="5549A3CB" w14:textId="565C2978" w:rsidR="007417AA" w:rsidRDefault="007417AA" w:rsidP="003B7E47">
            <w:pPr>
              <w:pStyle w:val="a2"/>
              <w:ind w:firstLine="0"/>
            </w:pPr>
            <w:r>
              <w:t>Не более 1% от длины всего маршрута</w:t>
            </w:r>
          </w:p>
        </w:tc>
      </w:tr>
      <w:tr w:rsidR="007417AA" w14:paraId="7A570403" w14:textId="77777777" w:rsidTr="007417AA">
        <w:tc>
          <w:tcPr>
            <w:tcW w:w="846" w:type="dxa"/>
          </w:tcPr>
          <w:p w14:paraId="54FA2F7E" w14:textId="6CFEC956" w:rsidR="007417AA" w:rsidRDefault="00486FA8" w:rsidP="003B7E47">
            <w:pPr>
              <w:pStyle w:val="a2"/>
              <w:ind w:firstLine="0"/>
            </w:pPr>
            <w:r>
              <w:t>3.</w:t>
            </w:r>
          </w:p>
        </w:tc>
        <w:tc>
          <w:tcPr>
            <w:tcW w:w="5245" w:type="dxa"/>
          </w:tcPr>
          <w:p w14:paraId="1CFCE551" w14:textId="761DE702" w:rsidR="007417AA" w:rsidRDefault="007417AA" w:rsidP="003B7E47">
            <w:pPr>
              <w:pStyle w:val="a2"/>
              <w:ind w:firstLine="0"/>
            </w:pPr>
            <w:r>
              <w:t>Высота точки над уровнем моря</w:t>
            </w:r>
          </w:p>
        </w:tc>
        <w:tc>
          <w:tcPr>
            <w:tcW w:w="4110" w:type="dxa"/>
          </w:tcPr>
          <w:p w14:paraId="2CF62786" w14:textId="0199DE7D" w:rsidR="007417AA" w:rsidRDefault="007417AA" w:rsidP="003B7E47">
            <w:pPr>
              <w:pStyle w:val="a2"/>
              <w:ind w:firstLine="0"/>
            </w:pPr>
            <w:r>
              <w:t>Не более 20 метров</w:t>
            </w:r>
          </w:p>
        </w:tc>
      </w:tr>
    </w:tbl>
    <w:p w14:paraId="2F1A4FD5" w14:textId="77777777" w:rsidR="00FA025C" w:rsidRPr="00543950" w:rsidRDefault="00FA025C" w:rsidP="003B7E47">
      <w:pPr>
        <w:pStyle w:val="a2"/>
      </w:pPr>
    </w:p>
    <w:p w14:paraId="2F33F39D" w14:textId="77777777" w:rsidR="003374F7" w:rsidRPr="00FA025C" w:rsidRDefault="003374F7" w:rsidP="003374F7">
      <w:pPr>
        <w:pStyle w:val="2"/>
        <w:numPr>
          <w:ilvl w:val="1"/>
          <w:numId w:val="1"/>
        </w:numPr>
      </w:pPr>
      <w:bookmarkStart w:id="39" w:name="_Toc106186455"/>
      <w:bookmarkStart w:id="40" w:name="_Toc223291759"/>
      <w:r w:rsidRPr="00FA025C">
        <w:t>Общие технические требования к АС</w:t>
      </w:r>
      <w:bookmarkEnd w:id="39"/>
      <w:bookmarkEnd w:id="40"/>
    </w:p>
    <w:p w14:paraId="77159AFC" w14:textId="77777777" w:rsidR="003374F7" w:rsidRPr="00FA025C" w:rsidRDefault="003374F7" w:rsidP="003374F7">
      <w:pPr>
        <w:pStyle w:val="3"/>
        <w:numPr>
          <w:ilvl w:val="2"/>
          <w:numId w:val="1"/>
        </w:numPr>
      </w:pPr>
      <w:bookmarkStart w:id="41" w:name="_Toc106186456"/>
      <w:bookmarkStart w:id="42" w:name="_Toc223291760"/>
      <w:r w:rsidRPr="00FA025C">
        <w:t>Требования к численности и квалификации персонала и пользователей АС</w:t>
      </w:r>
      <w:bookmarkEnd w:id="41"/>
      <w:bookmarkEnd w:id="42"/>
    </w:p>
    <w:p w14:paraId="2EC4D494" w14:textId="77777777" w:rsidR="00F3215B" w:rsidRPr="00F3215B" w:rsidRDefault="00F3215B" w:rsidP="00F3215B">
      <w:pPr>
        <w:pStyle w:val="a2"/>
        <w:keepNext/>
      </w:pPr>
      <w:bookmarkStart w:id="43" w:name="_Toc106186457"/>
      <w:r w:rsidRPr="00F3215B">
        <w:t>Численность обслуживающего персонала определяется, исходя из необходимости функционирования Системы в течение всего рабочего времени ее пользователей с учетом следующих требований:</w:t>
      </w:r>
    </w:p>
    <w:p w14:paraId="501C071C" w14:textId="45B1A3A9" w:rsidR="00F3215B" w:rsidRPr="00F3215B" w:rsidRDefault="00F3215B" w:rsidP="00F3215B">
      <w:pPr>
        <w:pStyle w:val="-"/>
      </w:pPr>
      <w:r w:rsidRPr="00F3215B">
        <w:t>структура и конфигурация Системы должны быть спроектированы и реализованы с целью минимизации количественного состава обслуживающего персонала;</w:t>
      </w:r>
    </w:p>
    <w:p w14:paraId="5E4992BD" w14:textId="78497F00" w:rsidR="00F3215B" w:rsidRPr="00F3215B" w:rsidRDefault="00F3215B" w:rsidP="00F3215B">
      <w:pPr>
        <w:pStyle w:val="-"/>
      </w:pPr>
      <w:r w:rsidRPr="00F3215B">
        <w:t>структура Системы должна предоставлять возможность управления всем доступным функционалом как одному администратору, так и предоставлять возможность разделения ответственности по администрированию между несколькими администраторами;</w:t>
      </w:r>
    </w:p>
    <w:p w14:paraId="478F4722" w14:textId="3F8356B0" w:rsidR="00F3215B" w:rsidRPr="00F3215B" w:rsidRDefault="00F3215B" w:rsidP="00F3215B">
      <w:pPr>
        <w:pStyle w:val="-"/>
      </w:pPr>
      <w:r w:rsidRPr="00F3215B">
        <w:t>роли администратора Системы, системного администратора и администратора баз данных должны быть разделены.</w:t>
      </w:r>
    </w:p>
    <w:p w14:paraId="5EA8C176" w14:textId="5DB2D643" w:rsidR="00F3215B" w:rsidRPr="00F3215B" w:rsidRDefault="00F3215B" w:rsidP="00F3215B">
      <w:pPr>
        <w:pStyle w:val="a2"/>
        <w:keepNext/>
      </w:pPr>
      <w:r w:rsidRPr="00F3215B">
        <w:t xml:space="preserve">Требования к количеству технического персонала, обслуживающего Систему, должны быть окончательно рассчитаны на этапе проведения опытной эксплуатации с учетом принятых на предприятии Заказчика методик и на основании информации, предоставленной разработчиком Системы. </w:t>
      </w:r>
    </w:p>
    <w:p w14:paraId="181A5A01" w14:textId="6599E1DA" w:rsidR="00F3215B" w:rsidRPr="00F3215B" w:rsidRDefault="00F3215B" w:rsidP="00F3215B">
      <w:pPr>
        <w:pStyle w:val="a2"/>
        <w:keepNext/>
      </w:pPr>
      <w:r w:rsidRPr="00F3215B">
        <w:t>По окончанию работ должна быть подготовлена исчерпывающая документация для ее последующего сопровождения</w:t>
      </w:r>
    </w:p>
    <w:p w14:paraId="5FD48BE0" w14:textId="18A8A04D" w:rsidR="003374F7" w:rsidRPr="00FA025C" w:rsidRDefault="003374F7" w:rsidP="00F3215B">
      <w:pPr>
        <w:pStyle w:val="3"/>
      </w:pPr>
      <w:bookmarkStart w:id="44" w:name="_Toc223291761"/>
      <w:r w:rsidRPr="00FA025C">
        <w:t>Требования к показателям назначения</w:t>
      </w:r>
      <w:bookmarkEnd w:id="43"/>
      <w:bookmarkEnd w:id="44"/>
    </w:p>
    <w:p w14:paraId="2F0FBE06" w14:textId="77777777" w:rsidR="00680F6B" w:rsidRPr="00680F6B" w:rsidRDefault="00680F6B" w:rsidP="00680F6B">
      <w:pPr>
        <w:pStyle w:val="a2"/>
        <w:keepNext/>
      </w:pPr>
      <w:bookmarkStart w:id="45" w:name="_Toc106186458"/>
      <w:r w:rsidRPr="00680F6B">
        <w:t>Система должна соответствовать следующим гарантированным показателям назначения:</w:t>
      </w:r>
    </w:p>
    <w:p w14:paraId="09F9C845" w14:textId="6E966D8B" w:rsidR="00680F6B" w:rsidRPr="00680F6B" w:rsidRDefault="00680F6B" w:rsidP="00680F6B">
      <w:pPr>
        <w:pStyle w:val="-"/>
      </w:pPr>
      <w:r w:rsidRPr="00680F6B">
        <w:t>полное восстановление Системы должно осуществляться путем выполнения автоматизированных процедур. Время восстановления Системы не должно превышать 24 часов;</w:t>
      </w:r>
    </w:p>
    <w:p w14:paraId="4E84BB9C" w14:textId="429E8D2C" w:rsidR="00680F6B" w:rsidRPr="00680F6B" w:rsidRDefault="00680F6B" w:rsidP="00680F6B">
      <w:pPr>
        <w:pStyle w:val="-"/>
      </w:pPr>
      <w:r>
        <w:lastRenderedPageBreak/>
        <w:t>П</w:t>
      </w:r>
      <w:r w:rsidRPr="00680F6B">
        <w:t>ользователям Системы должна предоставляться возможность круглосуточного доступа к Системе с учетом перерывов на проведение работ по техническому и сервисному обслуживанию Системы.</w:t>
      </w:r>
    </w:p>
    <w:p w14:paraId="551E2085" w14:textId="0D8F09B5" w:rsidR="00680F6B" w:rsidRPr="00680F6B" w:rsidRDefault="00680F6B" w:rsidP="00680F6B">
      <w:pPr>
        <w:pStyle w:val="a2"/>
        <w:keepNext/>
      </w:pPr>
      <w:r w:rsidRPr="00680F6B">
        <w:t>Система должна предусматривать возможность масштабирования по производительности и объему обрабатываемой информации без модификации ее программного обеспечения, путем модернизации используемого комплекса технических средств. Возможности масштабирования должны обеспечиваться средствами используемого прикладного ПО.</w:t>
      </w:r>
    </w:p>
    <w:p w14:paraId="1F744F06" w14:textId="579AAF3E" w:rsidR="00680F6B" w:rsidRPr="00680F6B" w:rsidRDefault="00680F6B" w:rsidP="00680F6B">
      <w:pPr>
        <w:pStyle w:val="a2"/>
        <w:keepNext/>
      </w:pPr>
      <w:r w:rsidRPr="00680F6B">
        <w:t>На этапе технического проектирования Системы требования к показателям назначения могут быть уточнены</w:t>
      </w:r>
      <w:r>
        <w:t>.</w:t>
      </w:r>
    </w:p>
    <w:p w14:paraId="3FC969D2" w14:textId="46EA2403" w:rsidR="003374F7" w:rsidRPr="00FA025C" w:rsidRDefault="003374F7" w:rsidP="00680F6B">
      <w:pPr>
        <w:pStyle w:val="3"/>
      </w:pPr>
      <w:bookmarkStart w:id="46" w:name="_Toc223291762"/>
      <w:r w:rsidRPr="00FA025C">
        <w:t>Требования к надежности</w:t>
      </w:r>
      <w:bookmarkEnd w:id="45"/>
      <w:bookmarkEnd w:id="46"/>
    </w:p>
    <w:p w14:paraId="2CBCE5A2" w14:textId="77777777" w:rsidR="00680F6B" w:rsidRPr="00680F6B" w:rsidRDefault="00680F6B" w:rsidP="00680F6B">
      <w:pPr>
        <w:pStyle w:val="a2"/>
        <w:keepNext/>
      </w:pPr>
      <w:bookmarkStart w:id="47" w:name="_Toc106186460"/>
      <w:r w:rsidRPr="00680F6B">
        <w:t>На этапе технического проектирования Системы должны быть предусмотрены мероприятия по обеспечению:</w:t>
      </w:r>
    </w:p>
    <w:p w14:paraId="65C251B0" w14:textId="73FA4BD7" w:rsidR="00680F6B" w:rsidRPr="00680F6B" w:rsidRDefault="00680F6B" w:rsidP="00680F6B">
      <w:pPr>
        <w:pStyle w:val="-"/>
      </w:pPr>
      <w:r w:rsidRPr="00680F6B">
        <w:t xml:space="preserve">непрерывной круглосуточной работы Системы с учетом перерывов, необходимых для регламентного технического обслуживания; </w:t>
      </w:r>
    </w:p>
    <w:p w14:paraId="6AC4C4F8" w14:textId="1C9110CC" w:rsidR="00680F6B" w:rsidRPr="00680F6B" w:rsidRDefault="00680F6B" w:rsidP="00680F6B">
      <w:pPr>
        <w:pStyle w:val="-"/>
      </w:pPr>
      <w:r w:rsidRPr="00680F6B">
        <w:t>восстановления данных и работоспособности Системы в случае выхода из строя при чрезвычайных ситуациях</w:t>
      </w:r>
      <w:r>
        <w:t>.</w:t>
      </w:r>
    </w:p>
    <w:p w14:paraId="19C55DD9" w14:textId="5E83D981" w:rsidR="00680F6B" w:rsidRPr="00680F6B" w:rsidRDefault="00680F6B" w:rsidP="00680F6B">
      <w:pPr>
        <w:pStyle w:val="a2"/>
        <w:keepNext/>
      </w:pPr>
      <w:r>
        <w:t>Приложение</w:t>
      </w:r>
      <w:r w:rsidRPr="00680F6B">
        <w:t xml:space="preserve"> долж</w:t>
      </w:r>
      <w:r>
        <w:t>но</w:t>
      </w:r>
      <w:r w:rsidRPr="00680F6B">
        <w:t xml:space="preserve"> быть доступн</w:t>
      </w:r>
      <w:r>
        <w:t>о</w:t>
      </w:r>
      <w:r w:rsidRPr="00680F6B">
        <w:t xml:space="preserve"> в круглосуточном режиме (24/7) с допустимыми перерывами на профилактику и перенастройку</w:t>
      </w:r>
      <w:r>
        <w:t>.</w:t>
      </w:r>
    </w:p>
    <w:p w14:paraId="06BD0F71" w14:textId="02270EB3" w:rsidR="00680F6B" w:rsidRPr="00680F6B" w:rsidRDefault="00680F6B" w:rsidP="00680F6B">
      <w:pPr>
        <w:pStyle w:val="a2"/>
        <w:keepNext/>
      </w:pPr>
      <w:r w:rsidRPr="00680F6B">
        <w:t>Система должна фиксировать и хранить все операции пользователей. На этапе технического проектирования определяется механизм логирования пользовательских действий.</w:t>
      </w:r>
    </w:p>
    <w:p w14:paraId="17BDB5CF" w14:textId="592BF75A" w:rsidR="003374F7" w:rsidRPr="00FA025C" w:rsidRDefault="003374F7" w:rsidP="00680F6B">
      <w:pPr>
        <w:pStyle w:val="3"/>
      </w:pPr>
      <w:bookmarkStart w:id="48" w:name="_Toc223291763"/>
      <w:r w:rsidRPr="00FA025C">
        <w:t>Требования к эргономике и технической эстетике</w:t>
      </w:r>
      <w:bookmarkEnd w:id="47"/>
      <w:bookmarkEnd w:id="48"/>
    </w:p>
    <w:p w14:paraId="2C91073A" w14:textId="77777777" w:rsidR="00680F6B" w:rsidRPr="00680F6B" w:rsidRDefault="00680F6B" w:rsidP="00680F6B">
      <w:pPr>
        <w:pStyle w:val="a2"/>
        <w:keepNext/>
      </w:pPr>
      <w:bookmarkStart w:id="49" w:name="_Toc106186463"/>
      <w:r w:rsidRPr="00680F6B">
        <w:t xml:space="preserve">Система должна обладать удобным пользовательским интерфейсом, отвечающим следующим требованиям: </w:t>
      </w:r>
    </w:p>
    <w:p w14:paraId="52CF0C3E" w14:textId="46F3B44D" w:rsidR="00680F6B" w:rsidRPr="00680F6B" w:rsidRDefault="00680F6B" w:rsidP="00680F6B">
      <w:pPr>
        <w:pStyle w:val="-"/>
      </w:pPr>
      <w:r w:rsidRPr="00680F6B">
        <w:t xml:space="preserve">все надписи экранных форм, а также сообщения, выдаваемые пользователю, должны быть выполнены на русском языке. </w:t>
      </w:r>
    </w:p>
    <w:p w14:paraId="6C158DFF" w14:textId="7318239A" w:rsidR="00680F6B" w:rsidRPr="00680F6B" w:rsidRDefault="00680F6B" w:rsidP="00680F6B">
      <w:pPr>
        <w:pStyle w:val="-"/>
      </w:pPr>
      <w:r w:rsidRPr="00680F6B">
        <w:t>обеспечение контроля действий пользователя и корректную обработку ошибочных ситуаций, вызванных неверными действиями пользователя, неправильным форматом или недопустимым значением вводимых данных. В этих случаях пользователю должно быть выведено сообщение, достаточное для диагностирования ошибки, а Система должна вернуться в состояние, предшествующее неправильному действию;</w:t>
      </w:r>
    </w:p>
    <w:p w14:paraId="11F569EC" w14:textId="261E8F75" w:rsidR="00680F6B" w:rsidRPr="00680F6B" w:rsidRDefault="00680F6B" w:rsidP="00680F6B">
      <w:pPr>
        <w:pStyle w:val="-"/>
      </w:pPr>
      <w:r w:rsidRPr="00680F6B">
        <w:t>гибкого контроля ввода данных Пользователем: просматривать введенные данные на мониторе, производить их корректировку или отказаться от ввода;</w:t>
      </w:r>
    </w:p>
    <w:p w14:paraId="0EED46FF" w14:textId="25E03103" w:rsidR="00680F6B" w:rsidRPr="00680F6B" w:rsidRDefault="00680F6B" w:rsidP="00680F6B">
      <w:pPr>
        <w:pStyle w:val="-"/>
      </w:pPr>
      <w:r w:rsidRPr="00680F6B">
        <w:t>автоматическая проверка типа данных при вводе;</w:t>
      </w:r>
    </w:p>
    <w:p w14:paraId="3E1E8D56" w14:textId="77777777" w:rsidR="00680F6B" w:rsidRDefault="00680F6B" w:rsidP="00680F6B">
      <w:pPr>
        <w:pStyle w:val="-"/>
      </w:pPr>
      <w:r w:rsidRPr="00680F6B">
        <w:lastRenderedPageBreak/>
        <w:t>однотипные наименования блоков, полей, кнопок во всех экранных формах Системы должны быть унифицированы.</w:t>
      </w:r>
    </w:p>
    <w:p w14:paraId="580ADB26" w14:textId="2586C41F" w:rsidR="003374F7" w:rsidRPr="00FA025C" w:rsidRDefault="003374F7" w:rsidP="00680F6B">
      <w:pPr>
        <w:pStyle w:val="3"/>
        <w:numPr>
          <w:ilvl w:val="2"/>
          <w:numId w:val="1"/>
        </w:numPr>
      </w:pPr>
      <w:bookmarkStart w:id="50" w:name="_Toc223291764"/>
      <w:r w:rsidRPr="00FA025C">
        <w:t>Т</w:t>
      </w:r>
      <w:r w:rsidRPr="00680F6B">
        <w:t>ребования к защите информации от несанкционированного доступа</w:t>
      </w:r>
      <w:bookmarkEnd w:id="49"/>
      <w:bookmarkEnd w:id="50"/>
    </w:p>
    <w:p w14:paraId="3E395B8B" w14:textId="77777777" w:rsidR="0002562A" w:rsidRDefault="0002562A" w:rsidP="0002562A">
      <w:pPr>
        <w:pStyle w:val="a2"/>
        <w:keepNext/>
      </w:pPr>
      <w:r>
        <w:t>Система должна обеспечивать необходимый уровень информационной безопасности путем реализации в ней следующих основных требований:</w:t>
      </w:r>
    </w:p>
    <w:p w14:paraId="3979B3E5" w14:textId="08C42C09" w:rsidR="0002562A" w:rsidRPr="00680F6B" w:rsidRDefault="0002562A" w:rsidP="00680F6B">
      <w:pPr>
        <w:pStyle w:val="-"/>
      </w:pPr>
      <w:r w:rsidRPr="00680F6B">
        <w:t xml:space="preserve">аутентификации и авторизации пользователей с помощью технологии единого входа (Single </w:t>
      </w:r>
      <w:proofErr w:type="spellStart"/>
      <w:r w:rsidRPr="00680F6B">
        <w:t>sign-on</w:t>
      </w:r>
      <w:proofErr w:type="spellEnd"/>
      <w:r w:rsidRPr="00680F6B">
        <w:t>). Механизм реализации определяется на этапе Проектирования Системы.</w:t>
      </w:r>
    </w:p>
    <w:p w14:paraId="0CF72E36" w14:textId="694A3FBC" w:rsidR="0002562A" w:rsidRPr="00680F6B" w:rsidRDefault="0002562A" w:rsidP="00680F6B">
      <w:pPr>
        <w:pStyle w:val="-"/>
      </w:pPr>
      <w:r w:rsidRPr="00680F6B">
        <w:t xml:space="preserve">наличие ролевой модели: разделение прав доступа пользователей к ресурсам Системы осуществляется на основе групп безопасности; </w:t>
      </w:r>
    </w:p>
    <w:p w14:paraId="01B4952E" w14:textId="49252FEB" w:rsidR="0002562A" w:rsidRPr="00680F6B" w:rsidRDefault="0002562A" w:rsidP="00680F6B">
      <w:pPr>
        <w:pStyle w:val="-"/>
      </w:pPr>
      <w:r w:rsidRPr="00680F6B">
        <w:t xml:space="preserve">хранение паролей в защищенном виде. Неиспользование в решении статичных (неизменяемых) данных аутентификации; </w:t>
      </w:r>
    </w:p>
    <w:p w14:paraId="07CBA4BC" w14:textId="1DA17698" w:rsidR="0002562A" w:rsidRPr="00680F6B" w:rsidRDefault="0002562A" w:rsidP="00680F6B">
      <w:pPr>
        <w:pStyle w:val="-"/>
      </w:pPr>
      <w:r w:rsidRPr="00680F6B">
        <w:t xml:space="preserve">обмен данными между внутренними и внешними сервисами (если такие будут предполагаться) допустим только по инициативе сервисов, размещенных во внутренней локальной сети или с использованием интеграционных решений; </w:t>
      </w:r>
    </w:p>
    <w:p w14:paraId="2A7B7B6B" w14:textId="672CD2D7" w:rsidR="0002562A" w:rsidRPr="00680F6B" w:rsidRDefault="0002562A" w:rsidP="00680F6B">
      <w:pPr>
        <w:pStyle w:val="-"/>
      </w:pPr>
      <w:r w:rsidRPr="00680F6B">
        <w:t xml:space="preserve">наличие выделенного </w:t>
      </w:r>
      <w:r w:rsidR="004C575D">
        <w:t>раздела</w:t>
      </w:r>
      <w:r w:rsidRPr="00680F6B">
        <w:t xml:space="preserve"> администрирования; </w:t>
      </w:r>
    </w:p>
    <w:p w14:paraId="5E3A8E67" w14:textId="068DAF8D" w:rsidR="0002562A" w:rsidRPr="00680F6B" w:rsidRDefault="0002562A" w:rsidP="00680F6B">
      <w:pPr>
        <w:pStyle w:val="-"/>
      </w:pPr>
      <w:r w:rsidRPr="00680F6B">
        <w:t xml:space="preserve">проверка корректности входных данных, их формата; </w:t>
      </w:r>
    </w:p>
    <w:p w14:paraId="0DFE2604" w14:textId="65F52BFA" w:rsidR="003374F7" w:rsidRPr="00680F6B" w:rsidRDefault="0002562A" w:rsidP="00680F6B">
      <w:pPr>
        <w:pStyle w:val="-"/>
      </w:pPr>
      <w:r w:rsidRPr="00680F6B">
        <w:t>решение не должно использовать устаревшее ПО, имеющее выявленные критические уязвимости.</w:t>
      </w:r>
    </w:p>
    <w:p w14:paraId="6A051455" w14:textId="764F5180" w:rsidR="003374F7" w:rsidRPr="000166DC" w:rsidRDefault="003374F7" w:rsidP="003374F7">
      <w:pPr>
        <w:pStyle w:val="3"/>
        <w:numPr>
          <w:ilvl w:val="2"/>
          <w:numId w:val="1"/>
        </w:numPr>
      </w:pPr>
      <w:bookmarkStart w:id="51" w:name="_Toc106186466"/>
      <w:bookmarkStart w:id="52" w:name="_Toc223291765"/>
      <w:r w:rsidRPr="000166DC">
        <w:t>Требования к патентной чистоте и патентоспособности</w:t>
      </w:r>
      <w:bookmarkEnd w:id="51"/>
      <w:bookmarkEnd w:id="52"/>
    </w:p>
    <w:p w14:paraId="077770B7" w14:textId="77777777" w:rsidR="000166DC" w:rsidRPr="000166DC" w:rsidRDefault="000166DC" w:rsidP="000166DC">
      <w:pPr>
        <w:pStyle w:val="a2"/>
        <w:keepNext/>
      </w:pPr>
      <w:bookmarkStart w:id="53" w:name="_Toc106186467"/>
      <w:r w:rsidRPr="000166DC">
        <w:t>Должна быть соблюдена патентная и лицензионная чистота внедряемого ИТ-решения. Должен быть предоставлен полный список сторонних библиотек и программных компонентов, с указанием версии и текущей лицензии.</w:t>
      </w:r>
    </w:p>
    <w:p w14:paraId="0C2BC77E" w14:textId="77777777" w:rsidR="000166DC" w:rsidRPr="000166DC" w:rsidRDefault="000166DC" w:rsidP="000166DC">
      <w:pPr>
        <w:pStyle w:val="a2"/>
        <w:keepNext/>
      </w:pPr>
      <w:r w:rsidRPr="000166DC">
        <w:t>Патентная чистота ИТ-решения должна быть обеспечена в отношении патентов, действующих на территории Российской Федерации.</w:t>
      </w:r>
    </w:p>
    <w:p w14:paraId="0690EA4B" w14:textId="77777777" w:rsidR="000166DC" w:rsidRPr="000166DC" w:rsidRDefault="000166DC" w:rsidP="000166DC">
      <w:pPr>
        <w:pStyle w:val="a2"/>
        <w:keepNext/>
      </w:pPr>
      <w:r w:rsidRPr="000166DC">
        <w:t>Реализация технических, программных, организационных и иных решений, предусмотренных проектом на реализацию, не должна приводить к нарушению авторских и смежных прав третьих лиц.</w:t>
      </w:r>
    </w:p>
    <w:p w14:paraId="1A374FC8" w14:textId="77777777" w:rsidR="000166DC" w:rsidRPr="000166DC" w:rsidRDefault="000166DC" w:rsidP="000166DC">
      <w:pPr>
        <w:pStyle w:val="a2"/>
        <w:keepNext/>
      </w:pPr>
      <w:r w:rsidRPr="000166DC">
        <w:t>При использовании элементов программных комплексов и/или компонентов, разработанных третьими лицами, условия, на которых передается право на использование (исполнение) этих программ, не должны накладывать ограничений, препятствующих использованию разработанного программного продукта по его прямому назначению</w:t>
      </w:r>
    </w:p>
    <w:p w14:paraId="2ED3BD8F" w14:textId="77777777" w:rsidR="00C103CC" w:rsidRDefault="00C103CC" w:rsidP="00BE246C">
      <w:pPr>
        <w:pStyle w:val="13"/>
      </w:pPr>
      <w:bookmarkStart w:id="54" w:name="_Toc223291766"/>
      <w:bookmarkEnd w:id="53"/>
      <w:r>
        <w:lastRenderedPageBreak/>
        <w:t>Состав и содержание работ по созданию</w:t>
      </w:r>
      <w:r w:rsidR="000B60C2">
        <w:br/>
      </w:r>
      <w:r>
        <w:t>автоматизированной системы</w:t>
      </w:r>
      <w:bookmarkEnd w:id="54"/>
    </w:p>
    <w:p w14:paraId="0C1BD2F8" w14:textId="5E871D1D" w:rsidR="000B60C2" w:rsidRDefault="00E42208" w:rsidP="000B60C2">
      <w:pPr>
        <w:pStyle w:val="a2"/>
      </w:pPr>
      <w:r w:rsidRPr="00E42208">
        <w:t xml:space="preserve">Состав этапов, продолжительность и содержание работ по созданию Системы приведены в </w:t>
      </w:r>
      <w:r w:rsidR="008520E9">
        <w:fldChar w:fldCharType="begin"/>
      </w:r>
      <w:r w:rsidR="008520E9">
        <w:instrText xml:space="preserve"> REF _Ref223289538 \h </w:instrText>
      </w:r>
      <w:r w:rsidR="008520E9">
        <w:fldChar w:fldCharType="separate"/>
      </w:r>
      <w:r w:rsidR="00A14474">
        <w:t xml:space="preserve">Таблице </w:t>
      </w:r>
      <w:r w:rsidR="00A14474">
        <w:rPr>
          <w:noProof/>
        </w:rPr>
        <w:t>7</w:t>
      </w:r>
      <w:r w:rsidR="008520E9">
        <w:fldChar w:fldCharType="end"/>
      </w:r>
      <w:r w:rsidR="000B60C2" w:rsidRPr="000B60C2">
        <w:t>.</w:t>
      </w:r>
    </w:p>
    <w:p w14:paraId="1B1DAA05" w14:textId="763F9D13" w:rsidR="008520E9" w:rsidRDefault="008520E9" w:rsidP="008520E9">
      <w:pPr>
        <w:pStyle w:val="TableName"/>
      </w:pPr>
      <w:bookmarkStart w:id="55" w:name="_Ref223289538"/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 w:rsidR="00A14474">
        <w:rPr>
          <w:noProof/>
        </w:rPr>
        <w:t>7</w:t>
      </w:r>
      <w:r>
        <w:fldChar w:fldCharType="end"/>
      </w:r>
      <w:bookmarkEnd w:id="55"/>
      <w:r>
        <w:t xml:space="preserve"> </w:t>
      </w:r>
      <w:r w:rsidR="00A14474">
        <w:t>–</w:t>
      </w:r>
      <w:r>
        <w:t xml:space="preserve"> Состав и содержание работ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954"/>
        <w:gridCol w:w="1276"/>
      </w:tblGrid>
      <w:tr w:rsidR="00001F3D" w:rsidRPr="00215DD4" w14:paraId="2C369C42" w14:textId="2394BCBD" w:rsidTr="0021739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648860" w14:textId="77777777" w:rsidR="00001F3D" w:rsidRPr="00215DD4" w:rsidRDefault="00001F3D" w:rsidP="004C1585">
            <w:pPr>
              <w:pStyle w:val="Head12L"/>
            </w:pPr>
            <w:r w:rsidRPr="00215DD4"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D08099" w14:textId="5C827DA7" w:rsidR="00001F3D" w:rsidRPr="00215DD4" w:rsidRDefault="00001F3D" w:rsidP="004C1585">
            <w:pPr>
              <w:pStyle w:val="Head12L"/>
            </w:pPr>
            <w:r w:rsidRPr="00215DD4">
              <w:t xml:space="preserve">Этап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F973B1" w14:textId="2DF762C8" w:rsidR="00001F3D" w:rsidRPr="00215DD4" w:rsidRDefault="00001F3D" w:rsidP="004C1585">
            <w:pPr>
              <w:pStyle w:val="Head12L"/>
            </w:pPr>
            <w:r>
              <w:t>Содержание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195822" w14:textId="0031590B" w:rsidR="00001F3D" w:rsidRPr="00215DD4" w:rsidRDefault="00001F3D" w:rsidP="004C1585">
            <w:pPr>
              <w:pStyle w:val="Head12L"/>
            </w:pPr>
            <w:r>
              <w:t>Сроки</w:t>
            </w:r>
          </w:p>
        </w:tc>
      </w:tr>
      <w:tr w:rsidR="00001F3D" w:rsidRPr="00001F3D" w14:paraId="08116CE3" w14:textId="1356D00B" w:rsidTr="0021739C">
        <w:tc>
          <w:tcPr>
            <w:tcW w:w="709" w:type="dxa"/>
          </w:tcPr>
          <w:p w14:paraId="620903AB" w14:textId="7009DEFE" w:rsidR="00001F3D" w:rsidRPr="00001F3D" w:rsidRDefault="00001F3D" w:rsidP="004C158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0EDE947C" w14:textId="2C27939B" w:rsidR="00001F3D" w:rsidRPr="00001F3D" w:rsidRDefault="00001F3D" w:rsidP="004C158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Исследование сферы</w:t>
            </w:r>
          </w:p>
        </w:tc>
        <w:tc>
          <w:tcPr>
            <w:tcW w:w="5954" w:type="dxa"/>
          </w:tcPr>
          <w:p w14:paraId="08BB8E1C" w14:textId="0ED8B284" w:rsidR="00001F3D" w:rsidRDefault="00001F3D" w:rsidP="00001F3D">
            <w:pPr>
              <w:pStyle w:val="a"/>
            </w:pPr>
            <w:r>
              <w:t>Проведение глубинного интервью с потенциальными Пользователями приложения;</w:t>
            </w:r>
          </w:p>
          <w:p w14:paraId="41A4A6F5" w14:textId="55DEF675" w:rsidR="006C10EB" w:rsidRDefault="006C10EB" w:rsidP="006C10EB">
            <w:pPr>
              <w:pStyle w:val="a"/>
            </w:pPr>
            <w:r>
              <w:t>Исследование конкурентов;</w:t>
            </w:r>
          </w:p>
          <w:p w14:paraId="65A1D04D" w14:textId="250708DA" w:rsidR="00BA10DE" w:rsidRDefault="00BA10DE" w:rsidP="006C10EB">
            <w:pPr>
              <w:pStyle w:val="a"/>
            </w:pPr>
            <w:r>
              <w:t>Формирование маркетинговой концепции;</w:t>
            </w:r>
          </w:p>
          <w:p w14:paraId="7AF25875" w14:textId="77777777" w:rsidR="006C10EB" w:rsidRDefault="006C10EB" w:rsidP="006C10EB">
            <w:pPr>
              <w:pStyle w:val="a"/>
            </w:pPr>
            <w:r>
              <w:t>Формирование дорожной карты развития продукта;</w:t>
            </w:r>
          </w:p>
          <w:p w14:paraId="0770C42D" w14:textId="77777777" w:rsidR="006C10EB" w:rsidRDefault="006C10EB" w:rsidP="006C10EB">
            <w:pPr>
              <w:pStyle w:val="a"/>
            </w:pPr>
            <w:r>
              <w:t>Разработка стратегии продвижения Приложения;</w:t>
            </w:r>
          </w:p>
          <w:p w14:paraId="72D5DF1B" w14:textId="1B9A2BC2" w:rsidR="006C10EB" w:rsidRPr="00001F3D" w:rsidRDefault="006C10EB" w:rsidP="006C10EB">
            <w:pPr>
              <w:pStyle w:val="a"/>
            </w:pPr>
            <w:r>
              <w:t xml:space="preserve">Определение метрик для оценки успешности Приложения. </w:t>
            </w:r>
          </w:p>
        </w:tc>
        <w:tc>
          <w:tcPr>
            <w:tcW w:w="1276" w:type="dxa"/>
          </w:tcPr>
          <w:p w14:paraId="0477F89C" w14:textId="5D5AB46D" w:rsidR="00001F3D" w:rsidRPr="00001F3D" w:rsidRDefault="00001F3D" w:rsidP="004C158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001F3D" w:rsidRPr="006C10EB" w14:paraId="6549B723" w14:textId="09893E82" w:rsidTr="0021739C">
        <w:tc>
          <w:tcPr>
            <w:tcW w:w="709" w:type="dxa"/>
          </w:tcPr>
          <w:p w14:paraId="1F8AF9F0" w14:textId="45BCBC65" w:rsidR="00001F3D" w:rsidRPr="00001F3D" w:rsidRDefault="00001F3D" w:rsidP="004C158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5BD71959" w14:textId="5DD42157" w:rsidR="00001F3D" w:rsidRPr="00001F3D" w:rsidRDefault="00001F3D" w:rsidP="004C1585">
            <w:pPr>
              <w:pStyle w:val="TableGraf12L"/>
              <w:rPr>
                <w:sz w:val="20"/>
                <w:szCs w:val="18"/>
                <w:lang w:val="ru-RU"/>
              </w:rPr>
            </w:pPr>
            <w:r w:rsidRPr="00001F3D">
              <w:rPr>
                <w:sz w:val="20"/>
                <w:szCs w:val="18"/>
                <w:lang w:val="ru-RU"/>
              </w:rPr>
              <w:t>Написание бизне</w:t>
            </w:r>
            <w:r w:rsidR="00472D35">
              <w:rPr>
                <w:sz w:val="20"/>
                <w:szCs w:val="18"/>
                <w:lang w:val="ru-RU"/>
              </w:rPr>
              <w:t xml:space="preserve">с </w:t>
            </w:r>
            <w:r w:rsidRPr="00001F3D">
              <w:rPr>
                <w:sz w:val="20"/>
                <w:szCs w:val="18"/>
                <w:lang w:val="ru-RU"/>
              </w:rPr>
              <w:t xml:space="preserve">и системных постановок </w:t>
            </w:r>
          </w:p>
        </w:tc>
        <w:tc>
          <w:tcPr>
            <w:tcW w:w="5954" w:type="dxa"/>
          </w:tcPr>
          <w:p w14:paraId="47923D6D" w14:textId="74EE310E" w:rsidR="006C10EB" w:rsidRPr="00472D35" w:rsidRDefault="006C10EB" w:rsidP="00472D35">
            <w:pPr>
              <w:pStyle w:val="a"/>
            </w:pPr>
            <w:r w:rsidRPr="00472D35">
              <w:t>Формирование сценариев использования Приложения;</w:t>
            </w:r>
          </w:p>
          <w:p w14:paraId="09DB15D0" w14:textId="77302A89" w:rsidR="00472D35" w:rsidRPr="00472D35" w:rsidRDefault="00472D35" w:rsidP="00472D35">
            <w:pPr>
              <w:pStyle w:val="a"/>
            </w:pPr>
            <w:r w:rsidRPr="00472D35">
              <w:t xml:space="preserve">Формирование </w:t>
            </w:r>
            <w:r w:rsidR="00BA10DE">
              <w:t>п</w:t>
            </w:r>
            <w:r w:rsidRPr="00472D35">
              <w:t>ользовательских историй;</w:t>
            </w:r>
          </w:p>
          <w:p w14:paraId="1A3084D8" w14:textId="52105097" w:rsidR="00472D35" w:rsidRDefault="00472D35" w:rsidP="00472D35">
            <w:pPr>
              <w:pStyle w:val="a"/>
            </w:pPr>
            <w:r>
              <w:t>Описание объектов Приложения;</w:t>
            </w:r>
          </w:p>
          <w:p w14:paraId="11C456AC" w14:textId="528BFBA9" w:rsidR="00BA10DE" w:rsidRDefault="00472D35" w:rsidP="00BA10DE">
            <w:pPr>
              <w:pStyle w:val="a"/>
            </w:pPr>
            <w:r>
              <w:t>Описание методов работы Приложения</w:t>
            </w:r>
            <w:r w:rsidR="00BA10DE">
              <w:t>;</w:t>
            </w:r>
          </w:p>
          <w:p w14:paraId="4D0B2113" w14:textId="1D7CC73D" w:rsidR="00472D35" w:rsidRDefault="00472D35" w:rsidP="00472D35">
            <w:pPr>
              <w:pStyle w:val="a"/>
            </w:pPr>
            <w:r>
              <w:t xml:space="preserve">Формирование </w:t>
            </w:r>
            <w:r w:rsidR="00BA10DE">
              <w:t xml:space="preserve">методики </w:t>
            </w:r>
            <w:r>
              <w:t>ПМИ</w:t>
            </w:r>
            <w:r w:rsidR="00BA10DE">
              <w:t>;</w:t>
            </w:r>
          </w:p>
          <w:p w14:paraId="64FDE138" w14:textId="2BD9CB58" w:rsidR="00BA10DE" w:rsidRPr="006C10EB" w:rsidRDefault="00BA10DE" w:rsidP="00472D35">
            <w:pPr>
              <w:pStyle w:val="a"/>
            </w:pPr>
            <w:r>
              <w:t>Формирование руководства Пользователя и руководства администратора</w:t>
            </w:r>
          </w:p>
        </w:tc>
        <w:tc>
          <w:tcPr>
            <w:tcW w:w="1276" w:type="dxa"/>
          </w:tcPr>
          <w:p w14:paraId="712FBFCA" w14:textId="77777777" w:rsidR="00001F3D" w:rsidRPr="00001F3D" w:rsidRDefault="00001F3D" w:rsidP="004C158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6C10EB" w:rsidRPr="007632BD" w14:paraId="07A271B0" w14:textId="77777777" w:rsidTr="0021739C">
        <w:tc>
          <w:tcPr>
            <w:tcW w:w="709" w:type="dxa"/>
          </w:tcPr>
          <w:p w14:paraId="4CE1301C" w14:textId="02E1341C" w:rsidR="006C10EB" w:rsidRDefault="006C10EB" w:rsidP="004C158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14:paraId="75FF7378" w14:textId="77EC313F" w:rsidR="006C10EB" w:rsidRPr="00001F3D" w:rsidRDefault="006C10EB" w:rsidP="004C158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Формирование наполнения Приложения</w:t>
            </w:r>
          </w:p>
        </w:tc>
        <w:tc>
          <w:tcPr>
            <w:tcW w:w="5954" w:type="dxa"/>
          </w:tcPr>
          <w:p w14:paraId="0F31C74E" w14:textId="4A807D21" w:rsidR="00472D35" w:rsidRDefault="00BA10DE" w:rsidP="00472D35">
            <w:pPr>
              <w:pStyle w:val="a"/>
            </w:pPr>
            <w:r>
              <w:t>Формирование перечня научных точек;</w:t>
            </w:r>
          </w:p>
          <w:p w14:paraId="3E4D2B2A" w14:textId="7A75BF15" w:rsidR="00BA10DE" w:rsidRDefault="00BA10DE" w:rsidP="00472D35">
            <w:pPr>
              <w:pStyle w:val="a"/>
            </w:pPr>
            <w:r>
              <w:t>Составление маршрутов;</w:t>
            </w:r>
          </w:p>
          <w:p w14:paraId="67BF974A" w14:textId="28E5B3DC" w:rsidR="006C10EB" w:rsidRDefault="00472D35" w:rsidP="00472D35">
            <w:pPr>
              <w:pStyle w:val="a"/>
            </w:pPr>
            <w:r>
              <w:t>Формирование перечня лекторов, поиск и консолидация информации о них;</w:t>
            </w:r>
          </w:p>
          <w:p w14:paraId="63FDAAF8" w14:textId="6BF15858" w:rsidR="00472D35" w:rsidRPr="00472D35" w:rsidRDefault="00472D35" w:rsidP="00BA10DE">
            <w:pPr>
              <w:pStyle w:val="a"/>
            </w:pPr>
            <w:r>
              <w:t>Формирование перечня лекций, подготовка информации о данных лекциях</w:t>
            </w:r>
          </w:p>
        </w:tc>
        <w:tc>
          <w:tcPr>
            <w:tcW w:w="1276" w:type="dxa"/>
          </w:tcPr>
          <w:p w14:paraId="1594C6FC" w14:textId="77777777" w:rsidR="006C10EB" w:rsidRPr="00001F3D" w:rsidRDefault="006C10EB" w:rsidP="004C158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472D35" w:rsidRPr="007632BD" w14:paraId="7924D396" w14:textId="77777777" w:rsidTr="0021739C">
        <w:tc>
          <w:tcPr>
            <w:tcW w:w="709" w:type="dxa"/>
          </w:tcPr>
          <w:p w14:paraId="254EA741" w14:textId="67451B58" w:rsidR="00472D35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14:paraId="55733AF5" w14:textId="0DA3D58A" w:rsidR="00472D35" w:rsidRDefault="00BA10DE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 w:rsidRPr="00BA10DE">
              <w:rPr>
                <w:sz w:val="20"/>
                <w:szCs w:val="18"/>
                <w:lang w:val="ru-RU"/>
              </w:rPr>
              <w:t>Проектирование UX/UI</w:t>
            </w:r>
          </w:p>
        </w:tc>
        <w:tc>
          <w:tcPr>
            <w:tcW w:w="5954" w:type="dxa"/>
          </w:tcPr>
          <w:p w14:paraId="40A9BABF" w14:textId="69D7EC62" w:rsidR="00472D35" w:rsidRPr="00001F3D" w:rsidRDefault="00BA10DE" w:rsidP="00BA10DE">
            <w:pPr>
              <w:pStyle w:val="a"/>
            </w:pPr>
            <w:r>
              <w:t>Формирование и тестирование макетов интерфейсов Приложения</w:t>
            </w:r>
          </w:p>
        </w:tc>
        <w:tc>
          <w:tcPr>
            <w:tcW w:w="1276" w:type="dxa"/>
          </w:tcPr>
          <w:p w14:paraId="4A6E00E3" w14:textId="77777777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472D35" w:rsidRPr="007632BD" w14:paraId="0FF06631" w14:textId="77777777" w:rsidTr="0021739C">
        <w:tc>
          <w:tcPr>
            <w:tcW w:w="709" w:type="dxa"/>
          </w:tcPr>
          <w:p w14:paraId="266D0BA3" w14:textId="10844ABC" w:rsidR="00472D35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14:paraId="406438DE" w14:textId="54E12319" w:rsidR="00472D35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Проектирование базы данных</w:t>
            </w:r>
          </w:p>
        </w:tc>
        <w:tc>
          <w:tcPr>
            <w:tcW w:w="5954" w:type="dxa"/>
          </w:tcPr>
          <w:p w14:paraId="5FE66F84" w14:textId="7276DE9A" w:rsidR="00472D35" w:rsidRPr="00001F3D" w:rsidRDefault="00472D35" w:rsidP="00472D35">
            <w:pPr>
              <w:pStyle w:val="a"/>
            </w:pPr>
            <w:r>
              <w:t>Проектирование сущностей базы данных (включая их атрибутивный состав, связи и ограничения)</w:t>
            </w:r>
          </w:p>
        </w:tc>
        <w:tc>
          <w:tcPr>
            <w:tcW w:w="1276" w:type="dxa"/>
          </w:tcPr>
          <w:p w14:paraId="2651171C" w14:textId="77777777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472D35" w:rsidRPr="007632BD" w14:paraId="0BE9FB73" w14:textId="77777777" w:rsidTr="0021739C">
        <w:tc>
          <w:tcPr>
            <w:tcW w:w="709" w:type="dxa"/>
          </w:tcPr>
          <w:p w14:paraId="6497A75D" w14:textId="65C83621" w:rsidR="00472D35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14:paraId="28FC77D9" w14:textId="36D1F197" w:rsidR="00472D35" w:rsidRPr="006A7DC7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 w:rsidRPr="006A7DC7">
              <w:rPr>
                <w:sz w:val="20"/>
                <w:szCs w:val="18"/>
                <w:lang w:val="ru-RU"/>
              </w:rPr>
              <w:t>Разработка приложения</w:t>
            </w:r>
          </w:p>
        </w:tc>
        <w:tc>
          <w:tcPr>
            <w:tcW w:w="5954" w:type="dxa"/>
          </w:tcPr>
          <w:p w14:paraId="2E9312C9" w14:textId="77777777" w:rsidR="00472D35" w:rsidRDefault="00A14474" w:rsidP="00472D35">
            <w:pPr>
              <w:pStyle w:val="a"/>
              <w:rPr>
                <w:szCs w:val="18"/>
              </w:rPr>
            </w:pPr>
            <w:r>
              <w:rPr>
                <w:szCs w:val="18"/>
              </w:rPr>
              <w:t>Настройка инфраструктуры (</w:t>
            </w:r>
            <w:r w:rsidRPr="00A14474">
              <w:rPr>
                <w:szCs w:val="18"/>
              </w:rPr>
              <w:t>репозитории</w:t>
            </w:r>
            <w:r>
              <w:rPr>
                <w:szCs w:val="18"/>
              </w:rPr>
              <w:t>, среда разработки);</w:t>
            </w:r>
          </w:p>
          <w:p w14:paraId="64AD286A" w14:textId="77777777" w:rsidR="00A14474" w:rsidRDefault="006A7DC7" w:rsidP="00472D35">
            <w:pPr>
              <w:pStyle w:val="a"/>
              <w:rPr>
                <w:szCs w:val="18"/>
              </w:rPr>
            </w:pPr>
            <w:r>
              <w:rPr>
                <w:szCs w:val="18"/>
              </w:rPr>
              <w:t>Создание</w:t>
            </w:r>
            <w:r w:rsidRPr="006A7DC7">
              <w:rPr>
                <w:szCs w:val="18"/>
              </w:rPr>
              <w:t xml:space="preserve"> серверн</w:t>
            </w:r>
            <w:r>
              <w:rPr>
                <w:szCs w:val="18"/>
              </w:rPr>
              <w:t xml:space="preserve">ой </w:t>
            </w:r>
            <w:r w:rsidRPr="006A7DC7">
              <w:rPr>
                <w:szCs w:val="18"/>
              </w:rPr>
              <w:t>част</w:t>
            </w:r>
            <w:r>
              <w:rPr>
                <w:szCs w:val="18"/>
              </w:rPr>
              <w:t>и</w:t>
            </w:r>
            <w:r w:rsidRPr="006A7DC7">
              <w:rPr>
                <w:szCs w:val="18"/>
              </w:rPr>
              <w:t xml:space="preserve"> приложения, API</w:t>
            </w:r>
            <w:r>
              <w:rPr>
                <w:szCs w:val="18"/>
              </w:rPr>
              <w:t>;</w:t>
            </w:r>
          </w:p>
          <w:p w14:paraId="788E8A3C" w14:textId="5ED3DD5A" w:rsidR="006A7DC7" w:rsidRPr="006A7DC7" w:rsidRDefault="006A7DC7" w:rsidP="006A7DC7">
            <w:pPr>
              <w:pStyle w:val="a"/>
              <w:rPr>
                <w:szCs w:val="18"/>
              </w:rPr>
            </w:pPr>
            <w:r>
              <w:rPr>
                <w:szCs w:val="18"/>
              </w:rPr>
              <w:t>Разработка клиентской части</w:t>
            </w:r>
          </w:p>
        </w:tc>
        <w:tc>
          <w:tcPr>
            <w:tcW w:w="1276" w:type="dxa"/>
          </w:tcPr>
          <w:p w14:paraId="0F5A07CD" w14:textId="77777777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472D35" w:rsidRPr="00BA10DE" w14:paraId="2BFAC87E" w14:textId="4FDD9BEC" w:rsidTr="0021739C">
        <w:tc>
          <w:tcPr>
            <w:tcW w:w="709" w:type="dxa"/>
          </w:tcPr>
          <w:p w14:paraId="5B43492A" w14:textId="1CD50DA6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14:paraId="3F5AB303" w14:textId="534EE035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Тестирование работоспособности Приложения</w:t>
            </w:r>
          </w:p>
        </w:tc>
        <w:tc>
          <w:tcPr>
            <w:tcW w:w="5954" w:type="dxa"/>
          </w:tcPr>
          <w:p w14:paraId="277929EE" w14:textId="77777777" w:rsidR="00472D35" w:rsidRDefault="00BA10DE" w:rsidP="00BA10DE">
            <w:pPr>
              <w:pStyle w:val="a"/>
            </w:pPr>
            <w:r>
              <w:t>Формирование сценариев тестирования Приложения;</w:t>
            </w:r>
          </w:p>
          <w:p w14:paraId="506753C1" w14:textId="77777777" w:rsidR="00BA10DE" w:rsidRDefault="00BA10DE" w:rsidP="00BA10DE">
            <w:pPr>
              <w:pStyle w:val="a"/>
            </w:pPr>
            <w:r>
              <w:t>Проведение тестирования работоспособности Приложения, в том числе:</w:t>
            </w:r>
          </w:p>
          <w:p w14:paraId="227B4742" w14:textId="77777777" w:rsidR="00BA10DE" w:rsidRDefault="00BA10DE" w:rsidP="00BA10DE">
            <w:pPr>
              <w:pStyle w:val="20"/>
            </w:pPr>
            <w:r>
              <w:t>функциональное тестирование;</w:t>
            </w:r>
          </w:p>
          <w:p w14:paraId="19242B18" w14:textId="6041C67A" w:rsidR="00BA10DE" w:rsidRPr="00BA10DE" w:rsidRDefault="00BA10DE" w:rsidP="00BA10DE">
            <w:pPr>
              <w:pStyle w:val="20"/>
            </w:pPr>
            <w:r>
              <w:rPr>
                <w:lang w:val="en-US"/>
              </w:rPr>
              <w:t>UX-</w:t>
            </w:r>
            <w:r>
              <w:t>тестирование;</w:t>
            </w:r>
          </w:p>
          <w:p w14:paraId="359407AA" w14:textId="4432333D" w:rsidR="00BA10DE" w:rsidRPr="00001F3D" w:rsidRDefault="00BA10DE" w:rsidP="00BA10DE">
            <w:pPr>
              <w:pStyle w:val="20"/>
            </w:pPr>
            <w:r>
              <w:t xml:space="preserve"> нагрузочное тестирование</w:t>
            </w:r>
          </w:p>
        </w:tc>
        <w:tc>
          <w:tcPr>
            <w:tcW w:w="1276" w:type="dxa"/>
          </w:tcPr>
          <w:p w14:paraId="03B38A2D" w14:textId="77777777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472D35" w:rsidRPr="00BA10DE" w14:paraId="23FC8FFC" w14:textId="19C880DF" w:rsidTr="0021739C">
        <w:tc>
          <w:tcPr>
            <w:tcW w:w="709" w:type="dxa"/>
          </w:tcPr>
          <w:p w14:paraId="29A5EACB" w14:textId="30CD74ED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14:paraId="5D2D39A6" w14:textId="55B72827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Наполнение приложения</w:t>
            </w:r>
          </w:p>
        </w:tc>
        <w:tc>
          <w:tcPr>
            <w:tcW w:w="5954" w:type="dxa"/>
          </w:tcPr>
          <w:p w14:paraId="3BE323F6" w14:textId="0A1E25FF" w:rsidR="00472D35" w:rsidRPr="00001F3D" w:rsidRDefault="00BA10DE" w:rsidP="00BA10DE">
            <w:pPr>
              <w:pStyle w:val="a"/>
            </w:pPr>
            <w:r>
              <w:t>Загрузка ранее сформированных материалов в Приложение</w:t>
            </w:r>
          </w:p>
        </w:tc>
        <w:tc>
          <w:tcPr>
            <w:tcW w:w="1276" w:type="dxa"/>
          </w:tcPr>
          <w:p w14:paraId="3C04980B" w14:textId="77777777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  <w:tr w:rsidR="00472D35" w:rsidRPr="00BA10DE" w14:paraId="1AC9F6F0" w14:textId="1749BE35" w:rsidTr="0021739C">
        <w:tc>
          <w:tcPr>
            <w:tcW w:w="709" w:type="dxa"/>
          </w:tcPr>
          <w:p w14:paraId="7738F221" w14:textId="0692C06D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14:paraId="5EADC2F0" w14:textId="5809FED4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  <w:r w:rsidRPr="004C575D">
              <w:rPr>
                <w:sz w:val="20"/>
                <w:szCs w:val="18"/>
                <w:lang w:val="ru-RU"/>
              </w:rPr>
              <w:t>Маркетинг</w:t>
            </w:r>
          </w:p>
        </w:tc>
        <w:tc>
          <w:tcPr>
            <w:tcW w:w="5954" w:type="dxa"/>
          </w:tcPr>
          <w:p w14:paraId="2FFD3E9E" w14:textId="4968D5CD" w:rsidR="00472D35" w:rsidRPr="00001F3D" w:rsidRDefault="00BA10DE" w:rsidP="00BA10DE">
            <w:pPr>
              <w:pStyle w:val="a"/>
              <w:rPr>
                <w:szCs w:val="18"/>
              </w:rPr>
            </w:pPr>
            <w:r>
              <w:t>Продвижение Приложения в соответствии с концепцией, составленной на этапе 1</w:t>
            </w:r>
          </w:p>
        </w:tc>
        <w:tc>
          <w:tcPr>
            <w:tcW w:w="1276" w:type="dxa"/>
          </w:tcPr>
          <w:p w14:paraId="0312B36D" w14:textId="77777777" w:rsidR="00472D35" w:rsidRPr="00001F3D" w:rsidRDefault="00472D35" w:rsidP="00472D35">
            <w:pPr>
              <w:pStyle w:val="TableGraf12L"/>
              <w:rPr>
                <w:sz w:val="20"/>
                <w:szCs w:val="18"/>
                <w:lang w:val="ru-RU"/>
              </w:rPr>
            </w:pPr>
          </w:p>
        </w:tc>
      </w:tr>
    </w:tbl>
    <w:p w14:paraId="4561ED81" w14:textId="77777777" w:rsidR="00883D73" w:rsidRDefault="00883D73" w:rsidP="00883D73">
      <w:pPr>
        <w:pStyle w:val="13"/>
        <w:numPr>
          <w:ilvl w:val="0"/>
          <w:numId w:val="1"/>
        </w:numPr>
      </w:pPr>
      <w:bookmarkStart w:id="56" w:name="_Toc106186471"/>
      <w:bookmarkStart w:id="57" w:name="_Toc223291767"/>
      <w:r>
        <w:lastRenderedPageBreak/>
        <w:t>Порядок контроля и приемки автоматизированной системы</w:t>
      </w:r>
      <w:bookmarkEnd w:id="56"/>
      <w:bookmarkEnd w:id="57"/>
    </w:p>
    <w:p w14:paraId="6ECE4A17" w14:textId="1D3D7B23" w:rsidR="009167DB" w:rsidRDefault="009167DB" w:rsidP="009167DB">
      <w:pPr>
        <w:pStyle w:val="2"/>
      </w:pPr>
      <w:bookmarkStart w:id="58" w:name="_Toc204269267"/>
      <w:bookmarkStart w:id="59" w:name="_Toc205383652"/>
      <w:bookmarkStart w:id="60" w:name="_Toc223291768"/>
      <w:r>
        <w:t>Общие положение</w:t>
      </w:r>
      <w:bookmarkEnd w:id="60"/>
      <w:r>
        <w:t xml:space="preserve"> </w:t>
      </w:r>
    </w:p>
    <w:p w14:paraId="0DCEB851" w14:textId="468BE2AD" w:rsidR="009167DB" w:rsidRDefault="009167DB" w:rsidP="004E48E6">
      <w:pPr>
        <w:pStyle w:val="a2"/>
      </w:pPr>
      <w:r w:rsidRPr="00F76DBB">
        <w:t xml:space="preserve">Испытания </w:t>
      </w:r>
      <w:r>
        <w:t>Мобильного Приложения</w:t>
      </w:r>
      <w:r w:rsidRPr="00F76DBB">
        <w:t xml:space="preserve"> и </w:t>
      </w:r>
      <w:r>
        <w:t>его разделов</w:t>
      </w:r>
      <w:r w:rsidRPr="00F76DBB">
        <w:t xml:space="preserve"> проводятся с целью проверки соответствия требованиям </w:t>
      </w:r>
      <w:r>
        <w:t>настоящего Т</w:t>
      </w:r>
      <w:r w:rsidRPr="00F76DBB">
        <w:t xml:space="preserve">ехнического </w:t>
      </w:r>
      <w:r>
        <w:t>З</w:t>
      </w:r>
      <w:r w:rsidRPr="00F76DBB">
        <w:t>адания.</w:t>
      </w:r>
    </w:p>
    <w:p w14:paraId="7F83F07E" w14:textId="03AE1653" w:rsidR="004E48E6" w:rsidRPr="009167DB" w:rsidRDefault="004E48E6" w:rsidP="004E48E6">
      <w:pPr>
        <w:pStyle w:val="a2"/>
      </w:pPr>
      <w:r w:rsidRPr="00E96BC0">
        <w:t>Испытания представляют собой процесс проверки выполнения заданных функций Системы, выявления и устранения недостатков в программном обеспечении и документации.</w:t>
      </w:r>
    </w:p>
    <w:p w14:paraId="7B5B8222" w14:textId="77777777" w:rsidR="009167DB" w:rsidRDefault="009167DB" w:rsidP="009167DB">
      <w:pPr>
        <w:pStyle w:val="2"/>
      </w:pPr>
      <w:bookmarkStart w:id="61" w:name="_Toc223291769"/>
      <w:r w:rsidRPr="00F76DBB">
        <w:t xml:space="preserve">Виды, состав, объем испытаний </w:t>
      </w:r>
      <w:bookmarkEnd w:id="58"/>
      <w:bookmarkEnd w:id="59"/>
      <w:r>
        <w:t>Приложения</w:t>
      </w:r>
      <w:bookmarkEnd w:id="61"/>
    </w:p>
    <w:p w14:paraId="19CA1051" w14:textId="77777777" w:rsidR="009167DB" w:rsidRDefault="009167DB" w:rsidP="009167DB">
      <w:pPr>
        <w:pStyle w:val="a2"/>
      </w:pPr>
      <w:r w:rsidRPr="009167DB">
        <w:t>Для проверки выполнения заданных функций Системы устанавливаются следующие виды испытаний:</w:t>
      </w:r>
    </w:p>
    <w:p w14:paraId="7AF97756" w14:textId="125674C3" w:rsidR="009167DB" w:rsidRPr="00F76DBB" w:rsidRDefault="009167DB" w:rsidP="009167DB">
      <w:pPr>
        <w:pStyle w:val="-"/>
      </w:pPr>
      <w:r w:rsidRPr="00F76DBB">
        <w:t>предварительные испытания;</w:t>
      </w:r>
    </w:p>
    <w:p w14:paraId="4F642650" w14:textId="77777777" w:rsidR="009167DB" w:rsidRPr="00F76DBB" w:rsidRDefault="009167DB" w:rsidP="009167DB">
      <w:pPr>
        <w:pStyle w:val="-"/>
      </w:pPr>
      <w:r w:rsidRPr="00F76DBB">
        <w:t>приемочные испытания.</w:t>
      </w:r>
    </w:p>
    <w:p w14:paraId="47937CE7" w14:textId="311089CD" w:rsidR="009167DB" w:rsidRDefault="004E48E6" w:rsidP="004E48E6">
      <w:pPr>
        <w:pStyle w:val="2"/>
      </w:pPr>
      <w:bookmarkStart w:id="62" w:name="_Toc223291770"/>
      <w:r>
        <w:t>Предварительные испытания</w:t>
      </w:r>
      <w:bookmarkEnd w:id="62"/>
    </w:p>
    <w:p w14:paraId="648B404B" w14:textId="77777777" w:rsidR="004E48E6" w:rsidRPr="006603FB" w:rsidRDefault="004E48E6" w:rsidP="004E48E6">
      <w:pPr>
        <w:pStyle w:val="a2"/>
      </w:pPr>
      <w:r w:rsidRPr="00DD5C77">
        <w:t>Предварительные испытания могут проводится на любом из этапов и относятся к внутреннему тестированию Исполнителя до передачи на тестирование Заказчику.</w:t>
      </w:r>
    </w:p>
    <w:p w14:paraId="4D2E5CB4" w14:textId="52E65E2E" w:rsidR="004E48E6" w:rsidRPr="006603FB" w:rsidRDefault="004E48E6" w:rsidP="004E48E6">
      <w:pPr>
        <w:pStyle w:val="a2"/>
      </w:pPr>
      <w:r w:rsidRPr="00DD5C77">
        <w:t>Предварительные испытания выполняются после отладки и тестирования сотрудниками Исполнителя программных и технических средств.</w:t>
      </w:r>
    </w:p>
    <w:p w14:paraId="06A74EF8" w14:textId="77777777" w:rsidR="004E48E6" w:rsidRPr="006603FB" w:rsidRDefault="004E48E6" w:rsidP="004E48E6">
      <w:pPr>
        <w:pStyle w:val="a2"/>
      </w:pPr>
      <w:r w:rsidRPr="00DD5C77">
        <w:t>Предварительные испытания выполняются на основании заранее подготовленных сценариев тестирования.</w:t>
      </w:r>
    </w:p>
    <w:p w14:paraId="5B8D30F2" w14:textId="5F715317" w:rsidR="004E48E6" w:rsidRPr="006603FB" w:rsidRDefault="004E48E6" w:rsidP="004E48E6">
      <w:pPr>
        <w:pStyle w:val="a2"/>
      </w:pPr>
      <w:r w:rsidRPr="00DD5C77">
        <w:t xml:space="preserve">По результатам предварительных испытаний принимается решение о допуске системы к </w:t>
      </w:r>
      <w:r>
        <w:t>приёмочным испытаниям</w:t>
      </w:r>
      <w:r w:rsidRPr="00DD5C77">
        <w:t xml:space="preserve"> или при не допуске - формируется перечень выявленных ошибок и рекомендуемые сроки их устранения.</w:t>
      </w:r>
    </w:p>
    <w:p w14:paraId="529B9E3D" w14:textId="77777777" w:rsidR="004E48E6" w:rsidRPr="006603FB" w:rsidRDefault="004E48E6" w:rsidP="004E48E6">
      <w:pPr>
        <w:pStyle w:val="a2"/>
      </w:pPr>
      <w:r w:rsidRPr="00DD5C77">
        <w:t>После устранения ошибок проводят повторные испытания в необходимом объеме.</w:t>
      </w:r>
    </w:p>
    <w:p w14:paraId="37125A56" w14:textId="77777777" w:rsidR="004E48E6" w:rsidRPr="006603FB" w:rsidRDefault="004E48E6" w:rsidP="004E48E6">
      <w:pPr>
        <w:pStyle w:val="a2"/>
      </w:pPr>
      <w:r w:rsidRPr="00DD5C77">
        <w:t>Предварительные испытания завершаются оформлением протокола.</w:t>
      </w:r>
    </w:p>
    <w:p w14:paraId="5620565B" w14:textId="046B86E8" w:rsidR="004E48E6" w:rsidRPr="006603FB" w:rsidRDefault="004E48E6" w:rsidP="004E48E6">
      <w:pPr>
        <w:pStyle w:val="a2"/>
      </w:pPr>
      <w:r>
        <w:t>Приложение</w:t>
      </w:r>
      <w:r w:rsidRPr="00DD5C77">
        <w:t xml:space="preserve"> считается допущенн</w:t>
      </w:r>
      <w:r>
        <w:t>ым</w:t>
      </w:r>
      <w:r w:rsidRPr="00DD5C77">
        <w:t xml:space="preserve"> к </w:t>
      </w:r>
      <w:r>
        <w:t>приёмочным испытаниям</w:t>
      </w:r>
      <w:r w:rsidRPr="00DD5C77">
        <w:t>, если при проведении предварительных испытаний в ней не обнаружены ошибки, влияющие на архитектуру решения.</w:t>
      </w:r>
    </w:p>
    <w:p w14:paraId="62835CC8" w14:textId="128641C7" w:rsidR="004E48E6" w:rsidRPr="004E48E6" w:rsidRDefault="004E48E6" w:rsidP="004E48E6">
      <w:pPr>
        <w:pStyle w:val="a2"/>
      </w:pPr>
      <w:r w:rsidRPr="00DD5C77">
        <w:t>Исполнителе вправе передать Заказчику Систему или её отдельные логически целые компонент</w:t>
      </w:r>
      <w:r>
        <w:t>ы (разделы).</w:t>
      </w:r>
    </w:p>
    <w:p w14:paraId="10C7AC86" w14:textId="6D189749" w:rsidR="004E48E6" w:rsidRDefault="004E48E6" w:rsidP="004E48E6">
      <w:pPr>
        <w:pStyle w:val="2"/>
      </w:pPr>
      <w:bookmarkStart w:id="63" w:name="_Toc223291771"/>
      <w:r>
        <w:t>Приёмочные испытания</w:t>
      </w:r>
      <w:bookmarkEnd w:id="63"/>
    </w:p>
    <w:p w14:paraId="3713D8CD" w14:textId="002B73E0" w:rsidR="00883D73" w:rsidRPr="00883D73" w:rsidRDefault="00883D73" w:rsidP="00883D73">
      <w:pPr>
        <w:pStyle w:val="a2"/>
      </w:pPr>
      <w:r w:rsidRPr="00883D73">
        <w:t>Приёмочные испытания ИТ-решения проводятся по каждому этапу реализации, с целью определения соответствия требованиям и дальнейшего внедрения ИТ-решения в эксплуатацию.</w:t>
      </w:r>
    </w:p>
    <w:p w14:paraId="0F7105E5" w14:textId="77777777" w:rsidR="00883D73" w:rsidRPr="00883D73" w:rsidRDefault="00883D73" w:rsidP="00883D73">
      <w:pPr>
        <w:pStyle w:val="a2"/>
      </w:pPr>
      <w:r w:rsidRPr="00883D73">
        <w:t>Приёмочные испытания проводятся на условно-реальных данных, в соответствии с утвержденной Методикой приемочных испытаний и на технических средствах Заказчика.</w:t>
      </w:r>
    </w:p>
    <w:p w14:paraId="7DFBD85C" w14:textId="77777777" w:rsidR="00883D73" w:rsidRPr="00883D73" w:rsidRDefault="00883D73" w:rsidP="00883D73">
      <w:pPr>
        <w:pStyle w:val="a2"/>
      </w:pPr>
      <w:r w:rsidRPr="00883D73">
        <w:lastRenderedPageBreak/>
        <w:t>Перечень проверок, проводимых в ходе приёмочных испытаний, должен включать проверку интеграционного взаимодействия, средств и методов восстановления работоспособности Ит-решения после отказов.</w:t>
      </w:r>
    </w:p>
    <w:p w14:paraId="41A84E23" w14:textId="77777777" w:rsidR="00883D73" w:rsidRPr="006B5BF7" w:rsidRDefault="00883D73" w:rsidP="00883D73">
      <w:pPr>
        <w:pStyle w:val="a2"/>
        <w:rPr>
          <w:i/>
          <w:iCs/>
        </w:rPr>
      </w:pPr>
      <w:r w:rsidRPr="006B5BF7">
        <w:rPr>
          <w:i/>
          <w:iCs/>
        </w:rPr>
        <w:t>Приёмочные испытания проводятся в установленные Приказом сроки, комиссией, в состав которой входят представители Заказчика и Исполнителя.</w:t>
      </w:r>
    </w:p>
    <w:p w14:paraId="70CA7359" w14:textId="77777777" w:rsidR="00883D73" w:rsidRPr="006B5BF7" w:rsidRDefault="00883D73" w:rsidP="00883D73">
      <w:pPr>
        <w:pStyle w:val="a2"/>
        <w:rPr>
          <w:i/>
          <w:iCs/>
        </w:rPr>
      </w:pPr>
      <w:r w:rsidRPr="006B5BF7">
        <w:rPr>
          <w:i/>
          <w:iCs/>
        </w:rPr>
        <w:t>Комиссию по проведению приёмочных испытаний возглавляет представитель Заказчика.</w:t>
      </w:r>
    </w:p>
    <w:p w14:paraId="21B806FC" w14:textId="77777777" w:rsidR="00883D73" w:rsidRPr="006B5BF7" w:rsidRDefault="00883D73" w:rsidP="00883D73">
      <w:pPr>
        <w:pStyle w:val="a2"/>
        <w:rPr>
          <w:i/>
          <w:iCs/>
        </w:rPr>
      </w:pPr>
      <w:r w:rsidRPr="006B5BF7">
        <w:rPr>
          <w:i/>
          <w:iCs/>
        </w:rPr>
        <w:t>Протокол проведения приёмочных испытаний подписывается членами приемочной комиссии, участвующими в проведении приёмочных испытаний.</w:t>
      </w:r>
    </w:p>
    <w:p w14:paraId="2BF0A985" w14:textId="77777777" w:rsidR="00883D73" w:rsidRPr="00883D73" w:rsidRDefault="00883D73" w:rsidP="00883D73">
      <w:pPr>
        <w:pStyle w:val="a2"/>
      </w:pPr>
      <w:r w:rsidRPr="00883D73">
        <w:t>Выявленные по результатам приёмочных испытаний неисправности и замечания должны быть зафиксированы в Протоколе приёмочных испытаний. Устранение неисправностей и замечаний должно осуществляться в соответствии с утвержденным Протоколом приемочных испытаний. Решение комиссии по проведению приёмочных испытаний оформляется Актом ввода в постоянную (промышленную) эксплуатацию. Акт подписывается членами комиссии и утверждается уполномоченным лицом.</w:t>
      </w:r>
    </w:p>
    <w:p w14:paraId="1227C9C6" w14:textId="27D29AA5" w:rsidR="00883D73" w:rsidRPr="000B60C2" w:rsidRDefault="00883D73" w:rsidP="00883D73">
      <w:pPr>
        <w:pStyle w:val="a2"/>
      </w:pPr>
      <w:r w:rsidRPr="00883D73">
        <w:t>Порядок и сроки ввода ИТ-решения в постоянную эксплуатацию определяются Заказчиком.</w:t>
      </w:r>
    </w:p>
    <w:p w14:paraId="1B7472F2" w14:textId="77777777" w:rsidR="00883D73" w:rsidRDefault="00883D73" w:rsidP="00883D73">
      <w:pPr>
        <w:pStyle w:val="13"/>
        <w:numPr>
          <w:ilvl w:val="0"/>
          <w:numId w:val="1"/>
        </w:numPr>
      </w:pPr>
      <w:bookmarkStart w:id="64" w:name="_Toc106186472"/>
      <w:bookmarkStart w:id="65" w:name="_Toc223291772"/>
      <w:r>
        <w:lastRenderedPageBreak/>
        <w:t>Требования к составу и содержанию работ по подготовке объекта автоматизации к вводу автоматизированной системы в действие</w:t>
      </w:r>
      <w:bookmarkEnd w:id="64"/>
      <w:bookmarkEnd w:id="65"/>
    </w:p>
    <w:p w14:paraId="5C21A6D6" w14:textId="1436C238" w:rsidR="00450068" w:rsidRDefault="00450068" w:rsidP="00450068">
      <w:pPr>
        <w:pStyle w:val="2"/>
      </w:pPr>
      <w:bookmarkStart w:id="66" w:name="_Toc223291773"/>
      <w:r>
        <w:t>Общие положения</w:t>
      </w:r>
      <w:bookmarkEnd w:id="66"/>
    </w:p>
    <w:p w14:paraId="14D1276E" w14:textId="1EF29A99" w:rsidR="009864E2" w:rsidRPr="009864E2" w:rsidRDefault="009864E2" w:rsidP="009864E2">
      <w:pPr>
        <w:pStyle w:val="a2"/>
      </w:pPr>
      <w:r w:rsidRPr="009864E2">
        <w:t>В соответствии со спецификой создаваем</w:t>
      </w:r>
      <w:r w:rsidR="00450068">
        <w:t>ого Приложения</w:t>
      </w:r>
      <w:r w:rsidRPr="009864E2">
        <w:t>, требования к подготовке объекта автоматизации не предъявляются.</w:t>
      </w:r>
    </w:p>
    <w:p w14:paraId="36E25245" w14:textId="77777777" w:rsidR="009864E2" w:rsidRPr="009864E2" w:rsidRDefault="009864E2" w:rsidP="009864E2">
      <w:pPr>
        <w:pStyle w:val="a2"/>
      </w:pPr>
      <w:r w:rsidRPr="009864E2">
        <w:t>Обоснование отсутствия требований:</w:t>
      </w:r>
    </w:p>
    <w:p w14:paraId="237AFA75" w14:textId="443B81A9" w:rsidR="009864E2" w:rsidRPr="002B0587" w:rsidRDefault="009167DB" w:rsidP="00450068">
      <w:pPr>
        <w:pStyle w:val="-"/>
      </w:pPr>
      <w:r>
        <w:t>п</w:t>
      </w:r>
      <w:r w:rsidR="009864E2" w:rsidRPr="002B0587">
        <w:t>риложение функционирует на персональных мобильных устройствах Пользователе</w:t>
      </w:r>
      <w:r w:rsidR="002B0587" w:rsidRPr="002B0587">
        <w:t xml:space="preserve">й, </w:t>
      </w:r>
      <w:r w:rsidR="009864E2" w:rsidRPr="002B0587">
        <w:t>которые не требуют специальной подготовки со стороны Исполнителя</w:t>
      </w:r>
      <w:r w:rsidR="002B0587" w:rsidRPr="002B0587">
        <w:t>;</w:t>
      </w:r>
    </w:p>
    <w:p w14:paraId="3FE728BB" w14:textId="4D99EBAB" w:rsidR="009864E2" w:rsidRPr="002B0587" w:rsidRDefault="009167DB" w:rsidP="00450068">
      <w:pPr>
        <w:pStyle w:val="-"/>
      </w:pPr>
      <w:r>
        <w:t>р</w:t>
      </w:r>
      <w:r w:rsidR="009864E2" w:rsidRPr="002B0587">
        <w:t>азмещение серверного оборудования и сетевого взаимодействия осуществляется в контуре Заказчика</w:t>
      </w:r>
      <w:r>
        <w:t>;</w:t>
      </w:r>
    </w:p>
    <w:p w14:paraId="221259B0" w14:textId="07E701C4" w:rsidR="009864E2" w:rsidRPr="002B0587" w:rsidRDefault="009167DB" w:rsidP="00450068">
      <w:pPr>
        <w:pStyle w:val="-"/>
      </w:pPr>
      <w:r>
        <w:t>о</w:t>
      </w:r>
      <w:r w:rsidR="009864E2" w:rsidRPr="002B0587">
        <w:t>бъект</w:t>
      </w:r>
      <w:r>
        <w:t>ом</w:t>
      </w:r>
      <w:r w:rsidR="009864E2" w:rsidRPr="002B0587">
        <w:t xml:space="preserve"> автоматизации</w:t>
      </w:r>
      <w:r>
        <w:t xml:space="preserve"> являются</w:t>
      </w:r>
      <w:r w:rsidR="009864E2" w:rsidRPr="002B0587">
        <w:t xml:space="preserve"> процесс</w:t>
      </w:r>
      <w:r>
        <w:t>ы</w:t>
      </w:r>
      <w:r w:rsidR="009864E2" w:rsidRPr="002B0587">
        <w:t xml:space="preserve"> пешеходного туризма и прослушивания лекций, не требующие модернизации физических объектов.</w:t>
      </w:r>
    </w:p>
    <w:p w14:paraId="350780EA" w14:textId="205A27BC" w:rsidR="009864E2" w:rsidRPr="00450068" w:rsidRDefault="009864E2" w:rsidP="00450068">
      <w:pPr>
        <w:pStyle w:val="2"/>
      </w:pPr>
      <w:bookmarkStart w:id="67" w:name="_Toc223291774"/>
      <w:r w:rsidRPr="00450068">
        <w:t>Организационные мероприятия</w:t>
      </w:r>
      <w:bookmarkEnd w:id="67"/>
      <w:r w:rsidRPr="00450068">
        <w:t xml:space="preserve"> </w:t>
      </w:r>
    </w:p>
    <w:p w14:paraId="7CB4DA1E" w14:textId="1B6A2AD9" w:rsidR="00B36189" w:rsidRDefault="00B36189" w:rsidP="00B36189">
      <w:pPr>
        <w:pStyle w:val="a2"/>
      </w:pPr>
      <w:r w:rsidRPr="00B36189">
        <w:t xml:space="preserve">Для успешного </w:t>
      </w:r>
      <w:r w:rsidR="00F96D54">
        <w:t xml:space="preserve">ввода Приложения в действие предлагается проведение мероприятий, представленных в </w:t>
      </w:r>
      <w:r w:rsidR="00CE0E18">
        <w:fldChar w:fldCharType="begin"/>
      </w:r>
      <w:r w:rsidR="00CE0E18">
        <w:instrText xml:space="preserve"> REF _Ref223289601 \h </w:instrText>
      </w:r>
      <w:r w:rsidR="00CE0E18">
        <w:fldChar w:fldCharType="separate"/>
      </w:r>
      <w:r w:rsidR="00A14474">
        <w:t xml:space="preserve">Таблице </w:t>
      </w:r>
      <w:r w:rsidR="00A14474">
        <w:rPr>
          <w:noProof/>
        </w:rPr>
        <w:t>8</w:t>
      </w:r>
      <w:r w:rsidR="00CE0E18">
        <w:fldChar w:fldCharType="end"/>
      </w:r>
      <w:r w:rsidR="00F96D54">
        <w:t>.</w:t>
      </w:r>
    </w:p>
    <w:p w14:paraId="5B68DF9B" w14:textId="3BDD32FF" w:rsidR="00CE0E18" w:rsidRDefault="00CE0E18" w:rsidP="00CE0E18">
      <w:pPr>
        <w:pStyle w:val="TableName"/>
      </w:pPr>
      <w:bookmarkStart w:id="68" w:name="_Ref223289601"/>
      <w:r>
        <w:t xml:space="preserve">Таблица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 w:rsidR="00A14474">
        <w:rPr>
          <w:noProof/>
        </w:rPr>
        <w:t>8</w:t>
      </w:r>
      <w:r>
        <w:fldChar w:fldCharType="end"/>
      </w:r>
      <w:bookmarkEnd w:id="68"/>
      <w:r>
        <w:t xml:space="preserve"> </w:t>
      </w:r>
      <w:r w:rsidR="00A14474">
        <w:t>–</w:t>
      </w:r>
      <w:r>
        <w:t xml:space="preserve"> Организационные мероприятия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4551"/>
        <w:gridCol w:w="2541"/>
        <w:gridCol w:w="2541"/>
      </w:tblGrid>
      <w:tr w:rsidR="0047261D" w14:paraId="63984D40" w14:textId="77777777" w:rsidTr="002B0587">
        <w:tc>
          <w:tcPr>
            <w:tcW w:w="562" w:type="dxa"/>
          </w:tcPr>
          <w:p w14:paraId="63D37F15" w14:textId="02EA7857" w:rsidR="0047261D" w:rsidRDefault="002B0587" w:rsidP="00B36189">
            <w:pPr>
              <w:pStyle w:val="a2"/>
              <w:ind w:firstLine="0"/>
            </w:pPr>
            <w:r>
              <w:t>№</w:t>
            </w:r>
          </w:p>
        </w:tc>
        <w:tc>
          <w:tcPr>
            <w:tcW w:w="4551" w:type="dxa"/>
          </w:tcPr>
          <w:p w14:paraId="43BF3041" w14:textId="5246D872" w:rsidR="0047261D" w:rsidRDefault="002B0587" w:rsidP="00B36189">
            <w:pPr>
              <w:pStyle w:val="a2"/>
              <w:ind w:firstLine="0"/>
            </w:pPr>
            <w:r>
              <w:t>Наименование мероприятия</w:t>
            </w:r>
          </w:p>
        </w:tc>
        <w:tc>
          <w:tcPr>
            <w:tcW w:w="2541" w:type="dxa"/>
          </w:tcPr>
          <w:p w14:paraId="18AB0F79" w14:textId="617E9574" w:rsidR="0047261D" w:rsidRDefault="002B0587" w:rsidP="00B36189">
            <w:pPr>
              <w:pStyle w:val="a2"/>
              <w:ind w:firstLine="0"/>
            </w:pPr>
            <w:r>
              <w:t>Ответственный</w:t>
            </w:r>
          </w:p>
        </w:tc>
        <w:tc>
          <w:tcPr>
            <w:tcW w:w="2541" w:type="dxa"/>
          </w:tcPr>
          <w:p w14:paraId="757D50F9" w14:textId="09C126FA" w:rsidR="0047261D" w:rsidRDefault="002B0587" w:rsidP="00B36189">
            <w:pPr>
              <w:pStyle w:val="a2"/>
              <w:ind w:firstLine="0"/>
            </w:pPr>
            <w:r>
              <w:t>Сроки</w:t>
            </w:r>
          </w:p>
        </w:tc>
      </w:tr>
      <w:tr w:rsidR="002B0587" w14:paraId="54D1DCB1" w14:textId="77777777" w:rsidTr="002B0587">
        <w:tc>
          <w:tcPr>
            <w:tcW w:w="562" w:type="dxa"/>
          </w:tcPr>
          <w:p w14:paraId="64D8868F" w14:textId="18CD3EB5" w:rsidR="002B0587" w:rsidRDefault="002B0587" w:rsidP="002B0587">
            <w:pPr>
              <w:pStyle w:val="a2"/>
              <w:ind w:firstLine="0"/>
            </w:pPr>
            <w:r>
              <w:t>1.</w:t>
            </w:r>
          </w:p>
        </w:tc>
        <w:tc>
          <w:tcPr>
            <w:tcW w:w="4551" w:type="dxa"/>
          </w:tcPr>
          <w:p w14:paraId="61AF14E2" w14:textId="50387EB2" w:rsidR="002B0587" w:rsidRPr="000035A4" w:rsidRDefault="002B0587" w:rsidP="000035A4">
            <w:pPr>
              <w:pStyle w:val="a"/>
              <w:numPr>
                <w:ilvl w:val="0"/>
                <w:numId w:val="0"/>
              </w:numPr>
            </w:pPr>
            <w:r w:rsidRPr="000035A4">
              <w:t>Предоставление доступов к API картографических сервисов</w:t>
            </w:r>
          </w:p>
        </w:tc>
        <w:tc>
          <w:tcPr>
            <w:tcW w:w="2541" w:type="dxa"/>
          </w:tcPr>
          <w:p w14:paraId="14C10263" w14:textId="171242C5" w:rsidR="002B0587" w:rsidRDefault="000035A4" w:rsidP="002B0587">
            <w:pPr>
              <w:pStyle w:val="a2"/>
              <w:ind w:firstLine="0"/>
            </w:pPr>
            <w:r w:rsidRPr="000035A4">
              <w:rPr>
                <w:sz w:val="20"/>
                <w:szCs w:val="18"/>
              </w:rPr>
              <w:t>Исполнитель</w:t>
            </w:r>
          </w:p>
        </w:tc>
        <w:tc>
          <w:tcPr>
            <w:tcW w:w="2541" w:type="dxa"/>
          </w:tcPr>
          <w:p w14:paraId="4B85531A" w14:textId="77777777" w:rsidR="002B0587" w:rsidRDefault="002B0587" w:rsidP="002B0587">
            <w:pPr>
              <w:pStyle w:val="a2"/>
              <w:ind w:firstLine="0"/>
            </w:pPr>
          </w:p>
        </w:tc>
      </w:tr>
      <w:tr w:rsidR="002B0587" w14:paraId="64484E8F" w14:textId="77777777" w:rsidTr="002B0587">
        <w:tc>
          <w:tcPr>
            <w:tcW w:w="562" w:type="dxa"/>
          </w:tcPr>
          <w:p w14:paraId="120C60C0" w14:textId="25C2077A" w:rsidR="002B0587" w:rsidRDefault="002B0587" w:rsidP="002B0587">
            <w:pPr>
              <w:pStyle w:val="a2"/>
              <w:ind w:firstLine="0"/>
            </w:pPr>
            <w:r>
              <w:t>2.</w:t>
            </w:r>
          </w:p>
        </w:tc>
        <w:tc>
          <w:tcPr>
            <w:tcW w:w="4551" w:type="dxa"/>
          </w:tcPr>
          <w:p w14:paraId="7FE84F2F" w14:textId="798AEB2A" w:rsidR="002B0587" w:rsidRPr="000035A4" w:rsidRDefault="002B0587" w:rsidP="000035A4">
            <w:pPr>
              <w:pStyle w:val="a"/>
              <w:numPr>
                <w:ilvl w:val="0"/>
                <w:numId w:val="0"/>
              </w:numPr>
            </w:pPr>
            <w:r w:rsidRPr="000035A4">
              <w:t>Подготовка учетных записей для администраторов контента</w:t>
            </w:r>
          </w:p>
        </w:tc>
        <w:tc>
          <w:tcPr>
            <w:tcW w:w="2541" w:type="dxa"/>
          </w:tcPr>
          <w:p w14:paraId="0E32A913" w14:textId="0E588634" w:rsidR="002B0587" w:rsidRDefault="000035A4" w:rsidP="002B0587">
            <w:pPr>
              <w:pStyle w:val="a2"/>
              <w:ind w:firstLine="0"/>
            </w:pPr>
            <w:r w:rsidRPr="000035A4">
              <w:rPr>
                <w:sz w:val="20"/>
                <w:szCs w:val="18"/>
              </w:rPr>
              <w:t xml:space="preserve">Исполнитель </w:t>
            </w:r>
          </w:p>
        </w:tc>
        <w:tc>
          <w:tcPr>
            <w:tcW w:w="2541" w:type="dxa"/>
          </w:tcPr>
          <w:p w14:paraId="488D0010" w14:textId="77777777" w:rsidR="002B0587" w:rsidRDefault="002B0587" w:rsidP="002B0587">
            <w:pPr>
              <w:pStyle w:val="a2"/>
              <w:ind w:firstLine="0"/>
            </w:pPr>
          </w:p>
        </w:tc>
      </w:tr>
      <w:tr w:rsidR="002B0587" w14:paraId="34FD88FE" w14:textId="77777777" w:rsidTr="002B0587">
        <w:tc>
          <w:tcPr>
            <w:tcW w:w="562" w:type="dxa"/>
          </w:tcPr>
          <w:p w14:paraId="44FAC19B" w14:textId="2D47E53D" w:rsidR="002B0587" w:rsidRDefault="002B0587" w:rsidP="002B0587">
            <w:pPr>
              <w:pStyle w:val="a2"/>
              <w:ind w:firstLine="0"/>
            </w:pPr>
            <w:r>
              <w:t>3.</w:t>
            </w:r>
          </w:p>
        </w:tc>
        <w:tc>
          <w:tcPr>
            <w:tcW w:w="4551" w:type="dxa"/>
          </w:tcPr>
          <w:p w14:paraId="62E2223C" w14:textId="1DCC2589" w:rsidR="002B0587" w:rsidRPr="000035A4" w:rsidRDefault="002B0587" w:rsidP="000035A4">
            <w:pPr>
              <w:pStyle w:val="a"/>
              <w:numPr>
                <w:ilvl w:val="0"/>
                <w:numId w:val="0"/>
              </w:numPr>
            </w:pPr>
            <w:r w:rsidRPr="000035A4">
              <w:t>Проведение маркетинговых мероприятий</w:t>
            </w:r>
          </w:p>
        </w:tc>
        <w:tc>
          <w:tcPr>
            <w:tcW w:w="2541" w:type="dxa"/>
          </w:tcPr>
          <w:p w14:paraId="18484A37" w14:textId="36F405B3" w:rsidR="002B0587" w:rsidRDefault="000035A4" w:rsidP="002B0587">
            <w:pPr>
              <w:pStyle w:val="a2"/>
              <w:ind w:firstLine="0"/>
            </w:pPr>
            <w:r w:rsidRPr="000035A4">
              <w:rPr>
                <w:sz w:val="20"/>
                <w:szCs w:val="18"/>
              </w:rPr>
              <w:t>Исполнитель</w:t>
            </w:r>
            <w:r>
              <w:rPr>
                <w:sz w:val="20"/>
                <w:szCs w:val="18"/>
              </w:rPr>
              <w:t>, Заказчик</w:t>
            </w:r>
          </w:p>
        </w:tc>
        <w:tc>
          <w:tcPr>
            <w:tcW w:w="2541" w:type="dxa"/>
          </w:tcPr>
          <w:p w14:paraId="2853E178" w14:textId="77777777" w:rsidR="002B0587" w:rsidRDefault="002B0587" w:rsidP="002B0587">
            <w:pPr>
              <w:pStyle w:val="a2"/>
              <w:ind w:firstLine="0"/>
            </w:pPr>
          </w:p>
        </w:tc>
      </w:tr>
    </w:tbl>
    <w:p w14:paraId="014EE4C7" w14:textId="77777777" w:rsidR="00F96D54" w:rsidRPr="00B36189" w:rsidRDefault="00F96D54" w:rsidP="00B36189">
      <w:pPr>
        <w:pStyle w:val="a2"/>
      </w:pPr>
    </w:p>
    <w:p w14:paraId="7482DBE8" w14:textId="0752D384" w:rsidR="009864E2" w:rsidRPr="00450068" w:rsidRDefault="009864E2" w:rsidP="00450068">
      <w:pPr>
        <w:pStyle w:val="2"/>
      </w:pPr>
      <w:bookmarkStart w:id="69" w:name="_Toc223291775"/>
      <w:r w:rsidRPr="00450068">
        <w:t>Требования к среде функционирования со стороны Пользователя</w:t>
      </w:r>
      <w:bookmarkEnd w:id="69"/>
    </w:p>
    <w:p w14:paraId="5B3B44B9" w14:textId="200CDDDE" w:rsidR="009864E2" w:rsidRPr="0047261D" w:rsidRDefault="009864E2" w:rsidP="0047261D">
      <w:pPr>
        <w:pStyle w:val="a2"/>
      </w:pPr>
      <w:r w:rsidRPr="0047261D">
        <w:t xml:space="preserve">Для обеспечения работоспособности </w:t>
      </w:r>
      <w:r w:rsidR="0047261D">
        <w:t>Приложения</w:t>
      </w:r>
      <w:r w:rsidRPr="0047261D">
        <w:t xml:space="preserve"> </w:t>
      </w:r>
      <w:r w:rsidR="0047261D">
        <w:t xml:space="preserve">со </w:t>
      </w:r>
      <w:r w:rsidRPr="0047261D">
        <w:t>сторон</w:t>
      </w:r>
      <w:r w:rsidR="0047261D">
        <w:t>ы</w:t>
      </w:r>
      <w:r w:rsidRPr="0047261D">
        <w:t xml:space="preserve"> </w:t>
      </w:r>
      <w:r w:rsidR="0047261D">
        <w:t>Пользователя</w:t>
      </w:r>
      <w:r w:rsidR="002B0587">
        <w:t xml:space="preserve"> требуется следующее техническое оснащение</w:t>
      </w:r>
      <w:r w:rsidRPr="0047261D">
        <w:t>:</w:t>
      </w:r>
    </w:p>
    <w:p w14:paraId="0BC84759" w14:textId="1CCBFAAE" w:rsidR="009864E2" w:rsidRPr="0047261D" w:rsidRDefault="009167DB" w:rsidP="0047261D">
      <w:pPr>
        <w:pStyle w:val="-"/>
      </w:pPr>
      <w:r>
        <w:t>м</w:t>
      </w:r>
      <w:r w:rsidR="002B0587">
        <w:t>обильное устройство с о</w:t>
      </w:r>
      <w:r w:rsidR="0047261D">
        <w:t>перационн</w:t>
      </w:r>
      <w:r w:rsidR="002B0587">
        <w:t>ой</w:t>
      </w:r>
      <w:r w:rsidR="0047261D">
        <w:t xml:space="preserve"> систем</w:t>
      </w:r>
      <w:r w:rsidR="002B0587">
        <w:t>ой</w:t>
      </w:r>
      <w:r w:rsidR="009864E2" w:rsidRPr="0047261D">
        <w:t xml:space="preserve"> </w:t>
      </w:r>
      <w:proofErr w:type="spellStart"/>
      <w:r w:rsidR="009864E2" w:rsidRPr="0047261D">
        <w:t>iOS</w:t>
      </w:r>
      <w:proofErr w:type="spellEnd"/>
      <w:r w:rsidR="009864E2" w:rsidRPr="0047261D">
        <w:t xml:space="preserve"> </w:t>
      </w:r>
      <w:r w:rsidR="0047261D">
        <w:t>(</w:t>
      </w:r>
      <w:r w:rsidR="009864E2" w:rsidRPr="0047261D">
        <w:t>1</w:t>
      </w:r>
      <w:r w:rsidR="006B5BF7">
        <w:t>3</w:t>
      </w:r>
      <w:r w:rsidR="009864E2" w:rsidRPr="0047261D">
        <w:t>.0+</w:t>
      </w:r>
      <w:r w:rsidR="0047261D">
        <w:t>)</w:t>
      </w:r>
      <w:r w:rsidR="009864E2" w:rsidRPr="0047261D">
        <w:t xml:space="preserve"> / </w:t>
      </w:r>
      <w:proofErr w:type="spellStart"/>
      <w:r w:rsidR="009864E2" w:rsidRPr="0047261D">
        <w:t>Android</w:t>
      </w:r>
      <w:proofErr w:type="spellEnd"/>
      <w:r w:rsidR="009864E2" w:rsidRPr="0047261D">
        <w:t xml:space="preserve"> </w:t>
      </w:r>
      <w:r w:rsidR="0047261D">
        <w:t>(</w:t>
      </w:r>
      <w:r w:rsidR="006B5BF7">
        <w:t>8</w:t>
      </w:r>
      <w:r w:rsidR="009864E2" w:rsidRPr="0047261D">
        <w:t>.0+</w:t>
      </w:r>
      <w:r w:rsidR="0047261D">
        <w:t>);</w:t>
      </w:r>
    </w:p>
    <w:p w14:paraId="1D65E884" w14:textId="26C407C8" w:rsidR="009864E2" w:rsidRPr="002B0587" w:rsidRDefault="009167DB" w:rsidP="0047261D">
      <w:pPr>
        <w:pStyle w:val="-"/>
        <w:rPr>
          <w:i/>
          <w:iCs/>
        </w:rPr>
      </w:pPr>
      <w:r>
        <w:rPr>
          <w:i/>
          <w:iCs/>
        </w:rPr>
        <w:t>н</w:t>
      </w:r>
      <w:r w:rsidR="002B0587" w:rsidRPr="002B0587">
        <w:rPr>
          <w:i/>
          <w:iCs/>
        </w:rPr>
        <w:t xml:space="preserve">аличие </w:t>
      </w:r>
      <w:r w:rsidR="0047261D" w:rsidRPr="002B0587">
        <w:rPr>
          <w:i/>
          <w:iCs/>
        </w:rPr>
        <w:t>н</w:t>
      </w:r>
      <w:r w:rsidR="009864E2" w:rsidRPr="002B0587">
        <w:rPr>
          <w:i/>
          <w:iCs/>
        </w:rPr>
        <w:t>е менее 100 Мб свободно</w:t>
      </w:r>
      <w:r w:rsidR="002B0587" w:rsidRPr="002B0587">
        <w:rPr>
          <w:i/>
          <w:iCs/>
        </w:rPr>
        <w:t xml:space="preserve">й памяти </w:t>
      </w:r>
      <w:r w:rsidR="009864E2" w:rsidRPr="002B0587">
        <w:rPr>
          <w:i/>
          <w:iCs/>
        </w:rPr>
        <w:t>для установки</w:t>
      </w:r>
      <w:r w:rsidR="0047261D" w:rsidRPr="002B0587">
        <w:rPr>
          <w:i/>
          <w:iCs/>
        </w:rPr>
        <w:t xml:space="preserve"> </w:t>
      </w:r>
      <w:r w:rsidR="002B0587" w:rsidRPr="002B0587">
        <w:rPr>
          <w:i/>
          <w:iCs/>
        </w:rPr>
        <w:t>Приложения</w:t>
      </w:r>
      <w:r w:rsidR="0047261D" w:rsidRPr="002B0587">
        <w:rPr>
          <w:i/>
          <w:iCs/>
        </w:rPr>
        <w:t>;</w:t>
      </w:r>
    </w:p>
    <w:p w14:paraId="6995D8DB" w14:textId="34A15D52" w:rsidR="009864E2" w:rsidRPr="0047261D" w:rsidRDefault="009167DB" w:rsidP="0047261D">
      <w:pPr>
        <w:pStyle w:val="-"/>
      </w:pPr>
      <w:r>
        <w:t>н</w:t>
      </w:r>
      <w:r w:rsidR="009864E2" w:rsidRPr="0047261D">
        <w:t>аличие доступа к сети Интернет</w:t>
      </w:r>
      <w:r w:rsidR="0047261D">
        <w:t>;</w:t>
      </w:r>
    </w:p>
    <w:p w14:paraId="34AD3FA6" w14:textId="05E20D84" w:rsidR="009864E2" w:rsidRPr="0047261D" w:rsidRDefault="009167DB" w:rsidP="0047261D">
      <w:pPr>
        <w:pStyle w:val="-"/>
      </w:pPr>
      <w:r>
        <w:t>н</w:t>
      </w:r>
      <w:r w:rsidR="009864E2" w:rsidRPr="0047261D">
        <w:t>аличие модуля GPS для корректной работы навигации.</w:t>
      </w:r>
    </w:p>
    <w:p w14:paraId="756F80F8" w14:textId="73911138" w:rsidR="009864E2" w:rsidRPr="0047261D" w:rsidRDefault="009864E2" w:rsidP="0047261D">
      <w:pPr>
        <w:pStyle w:val="2"/>
      </w:pPr>
      <w:bookmarkStart w:id="70" w:name="_Toc223291776"/>
      <w:r w:rsidRPr="0047261D">
        <w:t>Порядок взаимодействия при вводе в действие</w:t>
      </w:r>
      <w:bookmarkEnd w:id="70"/>
    </w:p>
    <w:p w14:paraId="51B396BD" w14:textId="545E6A10" w:rsidR="009864E2" w:rsidRPr="002B0587" w:rsidRDefault="009864E2" w:rsidP="002B0587">
      <w:pPr>
        <w:pStyle w:val="-"/>
      </w:pPr>
      <w:r w:rsidRPr="002B0587">
        <w:rPr>
          <w:i/>
          <w:iCs/>
        </w:rPr>
        <w:t xml:space="preserve">Ввод </w:t>
      </w:r>
      <w:r w:rsidR="002B0587" w:rsidRPr="002B0587">
        <w:rPr>
          <w:i/>
          <w:iCs/>
        </w:rPr>
        <w:t>Приложения</w:t>
      </w:r>
      <w:r w:rsidRPr="002B0587">
        <w:rPr>
          <w:i/>
          <w:iCs/>
        </w:rPr>
        <w:t xml:space="preserve"> в промышленную эксплуатацию осуществляется после подписания Акта</w:t>
      </w:r>
      <w:r w:rsidR="002B0587">
        <w:t>;</w:t>
      </w:r>
    </w:p>
    <w:p w14:paraId="71AAB92F" w14:textId="77777777" w:rsidR="009864E2" w:rsidRPr="002B0587" w:rsidRDefault="009864E2" w:rsidP="002B0587">
      <w:pPr>
        <w:pStyle w:val="a2"/>
      </w:pPr>
      <w:r w:rsidRPr="002B0587">
        <w:lastRenderedPageBreak/>
        <w:t>Специальных работ по монтажу, наладке или обучению персонала на объекте Заказчика не требуется.</w:t>
      </w:r>
    </w:p>
    <w:p w14:paraId="3B89D43D" w14:textId="77777777" w:rsidR="00883D73" w:rsidRDefault="00883D73" w:rsidP="00883D73">
      <w:pPr>
        <w:pStyle w:val="13"/>
        <w:numPr>
          <w:ilvl w:val="0"/>
          <w:numId w:val="1"/>
        </w:numPr>
      </w:pPr>
      <w:bookmarkStart w:id="71" w:name="_Toc106186473"/>
      <w:bookmarkStart w:id="72" w:name="_Toc223291777"/>
      <w:r>
        <w:lastRenderedPageBreak/>
        <w:t>Требования к документированию</w:t>
      </w:r>
      <w:bookmarkEnd w:id="71"/>
      <w:bookmarkEnd w:id="72"/>
    </w:p>
    <w:p w14:paraId="3D644546" w14:textId="77777777" w:rsidR="00A14474" w:rsidRPr="00F247B5" w:rsidRDefault="00A14474" w:rsidP="00A14474">
      <w:pPr>
        <w:pStyle w:val="a2"/>
      </w:pPr>
      <w:bookmarkStart w:id="73" w:name="_Toc106186474"/>
      <w:r w:rsidRPr="00DD5C77">
        <w:t>Все документы проекта должны формироваться на соответствующих этапах проекта.</w:t>
      </w:r>
    </w:p>
    <w:p w14:paraId="4AC2675F" w14:textId="7737CB58" w:rsidR="00A14474" w:rsidRPr="00F247B5" w:rsidRDefault="00A14474" w:rsidP="00A14474">
      <w:pPr>
        <w:pStyle w:val="a2"/>
      </w:pPr>
      <w:r w:rsidRPr="00DD5C77">
        <w:t>Документы готовятся в стандартных офисных приложениях Microsoft Office (Word, Excel).</w:t>
      </w:r>
    </w:p>
    <w:p w14:paraId="1F04724B" w14:textId="77777777" w:rsidR="00A14474" w:rsidRPr="00F247B5" w:rsidRDefault="00A14474" w:rsidP="00A14474">
      <w:pPr>
        <w:pStyle w:val="a2"/>
      </w:pPr>
      <w:r w:rsidRPr="00DD5C77">
        <w:t>На приемку предоставляются документы в формате вышеуказанных приложений в доступном для изменения режиме.</w:t>
      </w:r>
    </w:p>
    <w:p w14:paraId="08A1655E" w14:textId="00320F2C" w:rsidR="00A14474" w:rsidRPr="00F247B5" w:rsidRDefault="00A14474" w:rsidP="00A14474">
      <w:pPr>
        <w:pStyle w:val="a2"/>
      </w:pPr>
      <w:r w:rsidRPr="00DD5C77">
        <w:t>В ходе согласования документов использовать Комментарии для описания замечания и обоснования замечания.</w:t>
      </w:r>
    </w:p>
    <w:p w14:paraId="50D720DA" w14:textId="77777777" w:rsidR="00883D73" w:rsidRDefault="00883D73" w:rsidP="00883D73">
      <w:pPr>
        <w:pStyle w:val="13"/>
        <w:numPr>
          <w:ilvl w:val="0"/>
          <w:numId w:val="1"/>
        </w:numPr>
      </w:pPr>
      <w:bookmarkStart w:id="74" w:name="_Toc223291778"/>
      <w:r>
        <w:lastRenderedPageBreak/>
        <w:t>Источники разработки</w:t>
      </w:r>
      <w:bookmarkEnd w:id="73"/>
      <w:bookmarkEnd w:id="74"/>
    </w:p>
    <w:p w14:paraId="7EA9300D" w14:textId="77777777" w:rsidR="009864E2" w:rsidRPr="006B5BF7" w:rsidRDefault="009864E2" w:rsidP="009864E2">
      <w:pPr>
        <w:pStyle w:val="a2"/>
        <w:rPr>
          <w:i/>
          <w:iCs/>
        </w:rPr>
      </w:pPr>
      <w:r w:rsidRPr="006B5BF7">
        <w:rPr>
          <w:i/>
          <w:iCs/>
        </w:rPr>
        <w:t>Основанием для разработки настоящего Технического задания является Протокол совещания по вопросу развития научного туризма и популяризации науки от 15.01.2026.</w:t>
      </w:r>
    </w:p>
    <w:sectPr w:rsidR="009864E2" w:rsidRPr="006B5BF7" w:rsidSect="00F24079">
      <w:pgSz w:w="11906" w:h="16838"/>
      <w:pgMar w:top="141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657A8" w14:textId="77777777" w:rsidR="00F50D7B" w:rsidRDefault="00F50D7B" w:rsidP="00F21845">
      <w:pPr>
        <w:spacing w:after="0" w:line="240" w:lineRule="auto"/>
      </w:pPr>
      <w:r>
        <w:separator/>
      </w:r>
    </w:p>
  </w:endnote>
  <w:endnote w:type="continuationSeparator" w:id="0">
    <w:p w14:paraId="3E2E8D24" w14:textId="77777777" w:rsidR="00F50D7B" w:rsidRDefault="00F50D7B" w:rsidP="00F2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70F9C" w14:textId="77777777" w:rsidR="00F50D7B" w:rsidRDefault="00F50D7B" w:rsidP="00F21845">
      <w:pPr>
        <w:spacing w:after="0" w:line="240" w:lineRule="auto"/>
      </w:pPr>
      <w:r>
        <w:separator/>
      </w:r>
    </w:p>
  </w:footnote>
  <w:footnote w:type="continuationSeparator" w:id="0">
    <w:p w14:paraId="2EC878EC" w14:textId="77777777" w:rsidR="00F50D7B" w:rsidRDefault="00F50D7B" w:rsidP="00F21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38CA" w14:textId="77777777" w:rsidR="00F21845" w:rsidRDefault="00F21845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1BE6"/>
    <w:multiLevelType w:val="multilevel"/>
    <w:tmpl w:val="4A364B9C"/>
    <w:lvl w:ilvl="0">
      <w:start w:val="1"/>
      <w:numFmt w:val="decimal"/>
      <w:pStyle w:val="1"/>
      <w:lvlText w:val="%1."/>
      <w:lvlJc w:val="left"/>
      <w:pPr>
        <w:ind w:left="0" w:firstLine="454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11"/>
      <w:lvlText w:val="%1.%2."/>
      <w:lvlJc w:val="left"/>
      <w:pPr>
        <w:ind w:left="0" w:firstLine="624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111"/>
      <w:lvlText w:val="%1.%2.%3."/>
      <w:lvlJc w:val="left"/>
      <w:pPr>
        <w:ind w:left="85" w:firstLine="6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u w:val="none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ind w:left="510" w:firstLine="624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0" w:firstLine="454"/>
      </w:pPr>
    </w:lvl>
    <w:lvl w:ilvl="5">
      <w:start w:val="1"/>
      <w:numFmt w:val="decimal"/>
      <w:lvlText w:val="%1.%2.%3.%4.%5.%6"/>
      <w:lvlJc w:val="left"/>
      <w:pPr>
        <w:ind w:left="0" w:firstLine="454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6396381"/>
    <w:multiLevelType w:val="multilevel"/>
    <w:tmpl w:val="490A669A"/>
    <w:lvl w:ilvl="0">
      <w:start w:val="1"/>
      <w:numFmt w:val="bullet"/>
      <w:pStyle w:val="10"/>
      <w:lvlText w:val="–"/>
      <w:lvlJc w:val="left"/>
      <w:pPr>
        <w:ind w:left="720" w:hanging="360"/>
      </w:pPr>
      <w:rPr>
        <w:rFonts w:ascii="Arial" w:eastAsia="Arial" w:hAnsi="Arial" w:cs="Arial"/>
        <w:highlight w:val="whit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467E9C"/>
    <w:multiLevelType w:val="hybridMultilevel"/>
    <w:tmpl w:val="29D41790"/>
    <w:lvl w:ilvl="0" w:tplc="7618FC26">
      <w:start w:val="1"/>
      <w:numFmt w:val="decimal"/>
      <w:pStyle w:val="12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255B5B"/>
    <w:multiLevelType w:val="multilevel"/>
    <w:tmpl w:val="D8FEF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E20917"/>
    <w:multiLevelType w:val="multilevel"/>
    <w:tmpl w:val="4386CEFE"/>
    <w:lvl w:ilvl="0">
      <w:start w:val="1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8A31CE0"/>
    <w:multiLevelType w:val="multilevel"/>
    <w:tmpl w:val="F51A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B2FEA"/>
    <w:multiLevelType w:val="hybridMultilevel"/>
    <w:tmpl w:val="86E0C752"/>
    <w:lvl w:ilvl="0" w:tplc="20B401C8">
      <w:start w:val="1"/>
      <w:numFmt w:val="bullet"/>
      <w:pStyle w:val="-"/>
      <w:suff w:val="space"/>
      <w:lvlText w:val="­"/>
      <w:lvlJc w:val="left"/>
      <w:pPr>
        <w:ind w:left="0" w:firstLine="709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463396"/>
    <w:multiLevelType w:val="multilevel"/>
    <w:tmpl w:val="A6B037C8"/>
    <w:lvl w:ilvl="0">
      <w:start w:val="1"/>
      <w:numFmt w:val="decimal"/>
      <w:pStyle w:val="13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3AF1A22"/>
    <w:multiLevelType w:val="hybridMultilevel"/>
    <w:tmpl w:val="7C845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36450F1"/>
    <w:multiLevelType w:val="hybridMultilevel"/>
    <w:tmpl w:val="C9EE4C04"/>
    <w:lvl w:ilvl="0" w:tplc="BCE6694E">
      <w:start w:val="1"/>
      <w:numFmt w:val="bullet"/>
      <w:pStyle w:val="a"/>
      <w:lvlText w:val="-"/>
      <w:lvlJc w:val="left"/>
      <w:pPr>
        <w:ind w:left="1353" w:hanging="360"/>
      </w:pPr>
      <w:rPr>
        <w:rFonts w:ascii="Arial" w:eastAsia="Times New Roman" w:hAnsi="Arial" w:hint="default"/>
      </w:rPr>
    </w:lvl>
    <w:lvl w:ilvl="1" w:tplc="2E6E7DB6">
      <w:start w:val="1"/>
      <w:numFmt w:val="bullet"/>
      <w:pStyle w:val="2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255AF"/>
    <w:multiLevelType w:val="multilevel"/>
    <w:tmpl w:val="08F05E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6"/>
  </w:num>
  <w:num w:numId="12">
    <w:abstractNumId w:val="6"/>
  </w:num>
  <w:num w:numId="13">
    <w:abstractNumId w:val="5"/>
  </w:num>
  <w:num w:numId="14">
    <w:abstractNumId w:val="6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6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6"/>
  </w:num>
  <w:num w:numId="26">
    <w:abstractNumId w:val="6"/>
  </w:num>
  <w:num w:numId="27">
    <w:abstractNumId w:val="0"/>
  </w:num>
  <w:num w:numId="28">
    <w:abstractNumId w:val="1"/>
  </w:num>
  <w:num w:numId="29">
    <w:abstractNumId w:val="7"/>
  </w:num>
  <w:num w:numId="30">
    <w:abstractNumId w:val="6"/>
  </w:num>
  <w:num w:numId="31">
    <w:abstractNumId w:val="6"/>
  </w:num>
  <w:num w:numId="32">
    <w:abstractNumId w:val="7"/>
  </w:num>
  <w:num w:numId="33">
    <w:abstractNumId w:val="10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8"/>
  </w:num>
  <w:num w:numId="39">
    <w:abstractNumId w:val="6"/>
  </w:num>
  <w:num w:numId="40">
    <w:abstractNumId w:val="6"/>
  </w:num>
  <w:num w:numId="41">
    <w:abstractNumId w:val="7"/>
  </w:num>
  <w:num w:numId="42">
    <w:abstractNumId w:val="6"/>
  </w:num>
  <w:num w:numId="43">
    <w:abstractNumId w:val="6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BF"/>
    <w:rsid w:val="00001F3D"/>
    <w:rsid w:val="000035A4"/>
    <w:rsid w:val="0001314B"/>
    <w:rsid w:val="000166DC"/>
    <w:rsid w:val="0002562A"/>
    <w:rsid w:val="00035E2B"/>
    <w:rsid w:val="0004501D"/>
    <w:rsid w:val="000527A6"/>
    <w:rsid w:val="00054F59"/>
    <w:rsid w:val="00081013"/>
    <w:rsid w:val="00082FAA"/>
    <w:rsid w:val="00090B66"/>
    <w:rsid w:val="00094C2D"/>
    <w:rsid w:val="000A3ED5"/>
    <w:rsid w:val="000A5860"/>
    <w:rsid w:val="000A5BE4"/>
    <w:rsid w:val="000B60C2"/>
    <w:rsid w:val="000C58A4"/>
    <w:rsid w:val="000D03E0"/>
    <w:rsid w:val="000E79A9"/>
    <w:rsid w:val="000F29E5"/>
    <w:rsid w:val="000F53BF"/>
    <w:rsid w:val="00124E0D"/>
    <w:rsid w:val="00126ABE"/>
    <w:rsid w:val="00131811"/>
    <w:rsid w:val="001407C8"/>
    <w:rsid w:val="00166D57"/>
    <w:rsid w:val="00172F17"/>
    <w:rsid w:val="00175478"/>
    <w:rsid w:val="001770B0"/>
    <w:rsid w:val="00184D44"/>
    <w:rsid w:val="00190656"/>
    <w:rsid w:val="0019120E"/>
    <w:rsid w:val="001A0F42"/>
    <w:rsid w:val="001A2BA3"/>
    <w:rsid w:val="001C33C1"/>
    <w:rsid w:val="001E221B"/>
    <w:rsid w:val="001F249D"/>
    <w:rsid w:val="0021739C"/>
    <w:rsid w:val="00230D45"/>
    <w:rsid w:val="00232634"/>
    <w:rsid w:val="002437FA"/>
    <w:rsid w:val="002451F7"/>
    <w:rsid w:val="002527E0"/>
    <w:rsid w:val="00257A58"/>
    <w:rsid w:val="00274603"/>
    <w:rsid w:val="00283ABD"/>
    <w:rsid w:val="002844FD"/>
    <w:rsid w:val="00284F2A"/>
    <w:rsid w:val="0029132A"/>
    <w:rsid w:val="0029479C"/>
    <w:rsid w:val="002B0587"/>
    <w:rsid w:val="002B06A0"/>
    <w:rsid w:val="002C099C"/>
    <w:rsid w:val="002C6DEE"/>
    <w:rsid w:val="002D1EEB"/>
    <w:rsid w:val="002E0A44"/>
    <w:rsid w:val="00304A60"/>
    <w:rsid w:val="00315484"/>
    <w:rsid w:val="0033201C"/>
    <w:rsid w:val="00332C7E"/>
    <w:rsid w:val="00333DEA"/>
    <w:rsid w:val="003374F7"/>
    <w:rsid w:val="00337FB0"/>
    <w:rsid w:val="00342CC7"/>
    <w:rsid w:val="00363B04"/>
    <w:rsid w:val="00364E78"/>
    <w:rsid w:val="00366F96"/>
    <w:rsid w:val="00385C94"/>
    <w:rsid w:val="00396573"/>
    <w:rsid w:val="003A5945"/>
    <w:rsid w:val="003B7E47"/>
    <w:rsid w:val="003C6DDE"/>
    <w:rsid w:val="003D5D9D"/>
    <w:rsid w:val="00430AFD"/>
    <w:rsid w:val="004349AF"/>
    <w:rsid w:val="00434EBD"/>
    <w:rsid w:val="00450068"/>
    <w:rsid w:val="00451932"/>
    <w:rsid w:val="00451E8A"/>
    <w:rsid w:val="0047261D"/>
    <w:rsid w:val="00472D35"/>
    <w:rsid w:val="00486FA8"/>
    <w:rsid w:val="0049063E"/>
    <w:rsid w:val="00490E99"/>
    <w:rsid w:val="00491F6C"/>
    <w:rsid w:val="004A2C72"/>
    <w:rsid w:val="004A5C67"/>
    <w:rsid w:val="004B4144"/>
    <w:rsid w:val="004C1585"/>
    <w:rsid w:val="004C2C11"/>
    <w:rsid w:val="004C2CB1"/>
    <w:rsid w:val="004C575D"/>
    <w:rsid w:val="004C6C0C"/>
    <w:rsid w:val="004E25C0"/>
    <w:rsid w:val="004E290A"/>
    <w:rsid w:val="004E2F4B"/>
    <w:rsid w:val="004E48E6"/>
    <w:rsid w:val="004F4213"/>
    <w:rsid w:val="004F67D0"/>
    <w:rsid w:val="00543950"/>
    <w:rsid w:val="00545BC0"/>
    <w:rsid w:val="0056135E"/>
    <w:rsid w:val="00561E57"/>
    <w:rsid w:val="005755E7"/>
    <w:rsid w:val="00581A34"/>
    <w:rsid w:val="00590DAE"/>
    <w:rsid w:val="005A23B8"/>
    <w:rsid w:val="005C3486"/>
    <w:rsid w:val="005C4294"/>
    <w:rsid w:val="005E79E6"/>
    <w:rsid w:val="005F74B2"/>
    <w:rsid w:val="00601FD4"/>
    <w:rsid w:val="00607E74"/>
    <w:rsid w:val="00620018"/>
    <w:rsid w:val="0064571D"/>
    <w:rsid w:val="00680F6B"/>
    <w:rsid w:val="006859E8"/>
    <w:rsid w:val="00687029"/>
    <w:rsid w:val="00687685"/>
    <w:rsid w:val="006A7DC7"/>
    <w:rsid w:val="006B177F"/>
    <w:rsid w:val="006B5BF7"/>
    <w:rsid w:val="006C10EB"/>
    <w:rsid w:val="006D4924"/>
    <w:rsid w:val="006D4AA6"/>
    <w:rsid w:val="006D66CE"/>
    <w:rsid w:val="006E3255"/>
    <w:rsid w:val="006E3C7D"/>
    <w:rsid w:val="006F6EE8"/>
    <w:rsid w:val="006F7B93"/>
    <w:rsid w:val="00725C1C"/>
    <w:rsid w:val="007417AA"/>
    <w:rsid w:val="00741D09"/>
    <w:rsid w:val="007521F2"/>
    <w:rsid w:val="007828D5"/>
    <w:rsid w:val="007A0D82"/>
    <w:rsid w:val="007C08E4"/>
    <w:rsid w:val="007C100A"/>
    <w:rsid w:val="007D3A3A"/>
    <w:rsid w:val="007E5D06"/>
    <w:rsid w:val="007E70DC"/>
    <w:rsid w:val="007F08A9"/>
    <w:rsid w:val="007F3C51"/>
    <w:rsid w:val="0080619A"/>
    <w:rsid w:val="00813769"/>
    <w:rsid w:val="00823C43"/>
    <w:rsid w:val="00826358"/>
    <w:rsid w:val="0083578D"/>
    <w:rsid w:val="008374D4"/>
    <w:rsid w:val="008520E9"/>
    <w:rsid w:val="00857512"/>
    <w:rsid w:val="00883D73"/>
    <w:rsid w:val="00887BDC"/>
    <w:rsid w:val="00891057"/>
    <w:rsid w:val="008A008E"/>
    <w:rsid w:val="008A24B8"/>
    <w:rsid w:val="008A373C"/>
    <w:rsid w:val="008A72E5"/>
    <w:rsid w:val="008B1A66"/>
    <w:rsid w:val="008C41D5"/>
    <w:rsid w:val="008E1204"/>
    <w:rsid w:val="008F49EE"/>
    <w:rsid w:val="0090388B"/>
    <w:rsid w:val="009167DB"/>
    <w:rsid w:val="009238A7"/>
    <w:rsid w:val="00940B5B"/>
    <w:rsid w:val="00942FFE"/>
    <w:rsid w:val="0095491F"/>
    <w:rsid w:val="00980399"/>
    <w:rsid w:val="009836F6"/>
    <w:rsid w:val="009864E2"/>
    <w:rsid w:val="00987C79"/>
    <w:rsid w:val="009A79D0"/>
    <w:rsid w:val="009B3F9E"/>
    <w:rsid w:val="009C1704"/>
    <w:rsid w:val="009C4606"/>
    <w:rsid w:val="009C6D60"/>
    <w:rsid w:val="009D3123"/>
    <w:rsid w:val="009E32F3"/>
    <w:rsid w:val="009F2E9A"/>
    <w:rsid w:val="00A00F1B"/>
    <w:rsid w:val="00A06D81"/>
    <w:rsid w:val="00A14474"/>
    <w:rsid w:val="00A27714"/>
    <w:rsid w:val="00A40FA1"/>
    <w:rsid w:val="00A4677E"/>
    <w:rsid w:val="00A46F92"/>
    <w:rsid w:val="00AA3B8D"/>
    <w:rsid w:val="00AC0215"/>
    <w:rsid w:val="00AC2E41"/>
    <w:rsid w:val="00AD7BC7"/>
    <w:rsid w:val="00AE2773"/>
    <w:rsid w:val="00AE6275"/>
    <w:rsid w:val="00B016F4"/>
    <w:rsid w:val="00B36189"/>
    <w:rsid w:val="00B41938"/>
    <w:rsid w:val="00B43D2A"/>
    <w:rsid w:val="00B44703"/>
    <w:rsid w:val="00B849E2"/>
    <w:rsid w:val="00B966AB"/>
    <w:rsid w:val="00BA10DE"/>
    <w:rsid w:val="00BB384A"/>
    <w:rsid w:val="00BB6C76"/>
    <w:rsid w:val="00BC3E0B"/>
    <w:rsid w:val="00BE246C"/>
    <w:rsid w:val="00C0236F"/>
    <w:rsid w:val="00C0272B"/>
    <w:rsid w:val="00C02B5E"/>
    <w:rsid w:val="00C103CC"/>
    <w:rsid w:val="00C240FE"/>
    <w:rsid w:val="00C25072"/>
    <w:rsid w:val="00C3142D"/>
    <w:rsid w:val="00C523C8"/>
    <w:rsid w:val="00C6504B"/>
    <w:rsid w:val="00CB43E5"/>
    <w:rsid w:val="00CB6E14"/>
    <w:rsid w:val="00CC1A93"/>
    <w:rsid w:val="00CD14FB"/>
    <w:rsid w:val="00CE0E18"/>
    <w:rsid w:val="00CE309A"/>
    <w:rsid w:val="00CE3D68"/>
    <w:rsid w:val="00CF18B8"/>
    <w:rsid w:val="00D00007"/>
    <w:rsid w:val="00D50CC1"/>
    <w:rsid w:val="00D543A6"/>
    <w:rsid w:val="00D76110"/>
    <w:rsid w:val="00D771AD"/>
    <w:rsid w:val="00D87AFD"/>
    <w:rsid w:val="00D949BB"/>
    <w:rsid w:val="00DB5B41"/>
    <w:rsid w:val="00DB71BA"/>
    <w:rsid w:val="00DC6682"/>
    <w:rsid w:val="00DE168A"/>
    <w:rsid w:val="00DE5C2F"/>
    <w:rsid w:val="00DF337D"/>
    <w:rsid w:val="00E0066F"/>
    <w:rsid w:val="00E42208"/>
    <w:rsid w:val="00E45783"/>
    <w:rsid w:val="00E84D18"/>
    <w:rsid w:val="00E87BD9"/>
    <w:rsid w:val="00E96B2E"/>
    <w:rsid w:val="00ED0308"/>
    <w:rsid w:val="00EF5859"/>
    <w:rsid w:val="00F21845"/>
    <w:rsid w:val="00F24079"/>
    <w:rsid w:val="00F3215B"/>
    <w:rsid w:val="00F336DB"/>
    <w:rsid w:val="00F50D7B"/>
    <w:rsid w:val="00F56C72"/>
    <w:rsid w:val="00F751A2"/>
    <w:rsid w:val="00F765D2"/>
    <w:rsid w:val="00F94976"/>
    <w:rsid w:val="00F962F2"/>
    <w:rsid w:val="00F96D54"/>
    <w:rsid w:val="00FA025C"/>
    <w:rsid w:val="00FA374A"/>
    <w:rsid w:val="00FA6471"/>
    <w:rsid w:val="00FB14B5"/>
    <w:rsid w:val="00FC7D13"/>
    <w:rsid w:val="00FD77E5"/>
    <w:rsid w:val="00FE025D"/>
    <w:rsid w:val="00FF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1B5A2"/>
  <w15:chartTrackingRefBased/>
  <w15:docId w15:val="{50BC3FFD-13C2-41A3-A2BC-6A3AC2C3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43D2A"/>
  </w:style>
  <w:style w:type="paragraph" w:styleId="13">
    <w:name w:val="heading 1"/>
    <w:basedOn w:val="a1"/>
    <w:next w:val="2"/>
    <w:link w:val="14"/>
    <w:uiPriority w:val="9"/>
    <w:qFormat/>
    <w:rsid w:val="00607E74"/>
    <w:pPr>
      <w:keepNext/>
      <w:pageBreakBefore/>
      <w:numPr>
        <w:numId w:val="2"/>
      </w:numPr>
      <w:suppressAutoHyphens/>
      <w:spacing w:before="240" w:after="240" w:line="360" w:lineRule="auto"/>
      <w:jc w:val="center"/>
      <w:outlineLvl w:val="0"/>
    </w:pPr>
    <w:rPr>
      <w:rFonts w:ascii="Times New Roman" w:hAnsi="Times New Roman"/>
      <w:b/>
      <w:caps/>
      <w:sz w:val="24"/>
      <w:szCs w:val="32"/>
    </w:rPr>
  </w:style>
  <w:style w:type="paragraph" w:styleId="2">
    <w:name w:val="heading 2"/>
    <w:basedOn w:val="a0"/>
    <w:next w:val="3"/>
    <w:link w:val="21"/>
    <w:uiPriority w:val="9"/>
    <w:qFormat/>
    <w:rsid w:val="00035E2B"/>
    <w:pPr>
      <w:keepNext/>
      <w:keepLines/>
      <w:numPr>
        <w:ilvl w:val="1"/>
        <w:numId w:val="2"/>
      </w:numPr>
      <w:spacing w:before="120" w:after="120" w:line="360" w:lineRule="auto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3">
    <w:name w:val="heading 3"/>
    <w:basedOn w:val="a0"/>
    <w:next w:val="4"/>
    <w:link w:val="30"/>
    <w:uiPriority w:val="9"/>
    <w:qFormat/>
    <w:rsid w:val="00035E2B"/>
    <w:pPr>
      <w:keepNext/>
      <w:keepLines/>
      <w:numPr>
        <w:ilvl w:val="2"/>
        <w:numId w:val="2"/>
      </w:numPr>
      <w:spacing w:before="120" w:after="120" w:line="360" w:lineRule="auto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4">
    <w:name w:val="heading 4"/>
    <w:basedOn w:val="a0"/>
    <w:next w:val="5"/>
    <w:link w:val="40"/>
    <w:uiPriority w:val="9"/>
    <w:qFormat/>
    <w:rsid w:val="008A008E"/>
    <w:pPr>
      <w:keepNext/>
      <w:keepLines/>
      <w:numPr>
        <w:ilvl w:val="3"/>
        <w:numId w:val="2"/>
      </w:numPr>
      <w:spacing w:before="120" w:after="120" w:line="360" w:lineRule="auto"/>
      <w:outlineLvl w:val="3"/>
    </w:pPr>
    <w:rPr>
      <w:rFonts w:ascii="Times New Roman" w:eastAsiaTheme="majorEastAsia" w:hAnsi="Times New Roman" w:cstheme="majorBidi"/>
      <w:iCs/>
      <w:sz w:val="24"/>
    </w:rPr>
  </w:style>
  <w:style w:type="paragraph" w:styleId="5">
    <w:name w:val="heading 5"/>
    <w:aliases w:val="А_ТЗ_Заголовок4ур_текст3"/>
    <w:basedOn w:val="a0"/>
    <w:next w:val="a2"/>
    <w:link w:val="50"/>
    <w:qFormat/>
    <w:rsid w:val="008A008E"/>
    <w:pPr>
      <w:keepNext/>
      <w:keepLines/>
      <w:numPr>
        <w:ilvl w:val="4"/>
        <w:numId w:val="2"/>
      </w:numPr>
      <w:spacing w:before="120" w:after="120" w:line="360" w:lineRule="auto"/>
      <w:outlineLvl w:val="4"/>
    </w:pPr>
    <w:rPr>
      <w:rFonts w:ascii="Times New Roman" w:eastAsiaTheme="majorEastAsia" w:hAnsi="Times New Roman" w:cstheme="majorBidi"/>
      <w:sz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240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240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240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40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5">
    <w:name w:val="ТИТ1"/>
    <w:basedOn w:val="a0"/>
    <w:rsid w:val="00DC6682"/>
    <w:pPr>
      <w:tabs>
        <w:tab w:val="left" w:pos="1134"/>
      </w:tabs>
      <w:suppressAutoHyphens/>
      <w:spacing w:before="60" w:after="60" w:line="360" w:lineRule="auto"/>
      <w:ind w:left="851" w:right="851"/>
      <w:jc w:val="center"/>
    </w:pPr>
    <w:rPr>
      <w:rFonts w:ascii="Times New Roman" w:eastAsia="Times New Roman" w:hAnsi="Times New Roman" w:cs="Times New Roman"/>
      <w:b/>
      <w:caps/>
      <w:spacing w:val="2"/>
      <w:sz w:val="24"/>
      <w:szCs w:val="24"/>
    </w:rPr>
  </w:style>
  <w:style w:type="character" w:styleId="a6">
    <w:name w:val="Placeholder Text"/>
    <w:basedOn w:val="a3"/>
    <w:uiPriority w:val="99"/>
    <w:semiHidden/>
    <w:rsid w:val="00DC6682"/>
    <w:rPr>
      <w:color w:val="808080"/>
    </w:rPr>
  </w:style>
  <w:style w:type="paragraph" w:customStyle="1" w:styleId="22">
    <w:name w:val="Тит2"/>
    <w:basedOn w:val="15"/>
    <w:rsid w:val="00DC6682"/>
    <w:rPr>
      <w:caps w:val="0"/>
    </w:rPr>
  </w:style>
  <w:style w:type="paragraph" w:customStyle="1" w:styleId="31">
    <w:name w:val="Тит3"/>
    <w:basedOn w:val="a0"/>
    <w:rsid w:val="00FB14B5"/>
    <w:pPr>
      <w:tabs>
        <w:tab w:val="left" w:pos="1134"/>
      </w:tabs>
      <w:suppressAutoHyphens/>
      <w:spacing w:after="0" w:line="240" w:lineRule="auto"/>
      <w:ind w:left="851" w:right="851"/>
      <w:jc w:val="center"/>
    </w:pPr>
    <w:rPr>
      <w:rFonts w:ascii="Times New Roman" w:eastAsia="Times New Roman" w:hAnsi="Times New Roman" w:cs="Times New Roman"/>
      <w:spacing w:val="2"/>
      <w:sz w:val="24"/>
      <w:szCs w:val="24"/>
    </w:rPr>
  </w:style>
  <w:style w:type="character" w:customStyle="1" w:styleId="14">
    <w:name w:val="Заголовок 1 Знак"/>
    <w:basedOn w:val="a3"/>
    <w:link w:val="13"/>
    <w:uiPriority w:val="9"/>
    <w:rsid w:val="00607E74"/>
    <w:rPr>
      <w:rFonts w:ascii="Times New Roman" w:eastAsiaTheme="majorEastAsia" w:hAnsi="Times New Roman" w:cstheme="majorBidi"/>
      <w:b/>
      <w:caps/>
      <w:spacing w:val="-10"/>
      <w:kern w:val="28"/>
      <w:sz w:val="24"/>
      <w:szCs w:val="32"/>
    </w:rPr>
  </w:style>
  <w:style w:type="paragraph" w:customStyle="1" w:styleId="a7">
    <w:name w:val="Содержание"/>
    <w:basedOn w:val="13"/>
    <w:qFormat/>
    <w:rsid w:val="00607E74"/>
    <w:pPr>
      <w:numPr>
        <w:numId w:val="0"/>
      </w:numPr>
    </w:pPr>
  </w:style>
  <w:style w:type="paragraph" w:customStyle="1" w:styleId="a2">
    <w:name w:val="Текст пункта"/>
    <w:basedOn w:val="a0"/>
    <w:qFormat/>
    <w:rsid w:val="009C1704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16">
    <w:name w:val="toc 1"/>
    <w:basedOn w:val="a0"/>
    <w:next w:val="a0"/>
    <w:autoRedefine/>
    <w:uiPriority w:val="39"/>
    <w:unhideWhenUsed/>
    <w:rsid w:val="00F24079"/>
    <w:pPr>
      <w:tabs>
        <w:tab w:val="right" w:leader="dot" w:pos="10195"/>
      </w:tabs>
      <w:spacing w:after="0" w:line="360" w:lineRule="auto"/>
      <w:ind w:right="284"/>
    </w:pPr>
    <w:rPr>
      <w:rFonts w:ascii="Times New Roman" w:hAnsi="Times New Roman"/>
      <w:b/>
      <w:sz w:val="24"/>
    </w:rPr>
  </w:style>
  <w:style w:type="paragraph" w:styleId="23">
    <w:name w:val="toc 2"/>
    <w:basedOn w:val="a0"/>
    <w:next w:val="a0"/>
    <w:autoRedefine/>
    <w:uiPriority w:val="39"/>
    <w:unhideWhenUsed/>
    <w:rsid w:val="00F24079"/>
    <w:pPr>
      <w:spacing w:after="0" w:line="360" w:lineRule="auto"/>
      <w:ind w:left="221" w:right="284"/>
    </w:pPr>
    <w:rPr>
      <w:rFonts w:ascii="Times New Roman" w:hAnsi="Times New Roman"/>
      <w:sz w:val="24"/>
    </w:rPr>
  </w:style>
  <w:style w:type="character" w:customStyle="1" w:styleId="21">
    <w:name w:val="Заголовок 2 Знак"/>
    <w:basedOn w:val="a3"/>
    <w:link w:val="2"/>
    <w:uiPriority w:val="9"/>
    <w:rsid w:val="0095491F"/>
    <w:rPr>
      <w:rFonts w:ascii="Times New Roman" w:eastAsiaTheme="majorEastAsia" w:hAnsi="Times New Roman" w:cstheme="majorBidi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8A008E"/>
    <w:rPr>
      <w:rFonts w:ascii="Times New Roman" w:eastAsiaTheme="majorEastAsia" w:hAnsi="Times New Roman" w:cstheme="majorBidi"/>
      <w:sz w:val="24"/>
      <w:szCs w:val="24"/>
    </w:rPr>
  </w:style>
  <w:style w:type="paragraph" w:styleId="a1">
    <w:name w:val="Title"/>
    <w:basedOn w:val="a0"/>
    <w:next w:val="a0"/>
    <w:link w:val="a8"/>
    <w:uiPriority w:val="10"/>
    <w:semiHidden/>
    <w:qFormat/>
    <w:rsid w:val="00035E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3"/>
    <w:link w:val="a1"/>
    <w:uiPriority w:val="10"/>
    <w:semiHidden/>
    <w:rsid w:val="00954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3"/>
    <w:link w:val="4"/>
    <w:uiPriority w:val="9"/>
    <w:rsid w:val="008A008E"/>
    <w:rPr>
      <w:rFonts w:ascii="Times New Roman" w:eastAsiaTheme="majorEastAsia" w:hAnsi="Times New Roman" w:cstheme="majorBidi"/>
      <w:iCs/>
      <w:sz w:val="24"/>
    </w:rPr>
  </w:style>
  <w:style w:type="character" w:customStyle="1" w:styleId="50">
    <w:name w:val="Заголовок 5 Знак"/>
    <w:aliases w:val="А_ТЗ_Заголовок4ур_текст3 Знак"/>
    <w:basedOn w:val="a3"/>
    <w:link w:val="5"/>
    <w:uiPriority w:val="9"/>
    <w:rsid w:val="008A008E"/>
    <w:rPr>
      <w:rFonts w:ascii="Times New Roman" w:eastAsiaTheme="majorEastAsia" w:hAnsi="Times New Roman" w:cstheme="majorBidi"/>
      <w:sz w:val="24"/>
    </w:rPr>
  </w:style>
  <w:style w:type="paragraph" w:styleId="32">
    <w:name w:val="toc 3"/>
    <w:basedOn w:val="a0"/>
    <w:next w:val="a0"/>
    <w:autoRedefine/>
    <w:uiPriority w:val="39"/>
    <w:unhideWhenUsed/>
    <w:rsid w:val="00F24079"/>
    <w:pPr>
      <w:spacing w:after="0" w:line="360" w:lineRule="auto"/>
      <w:ind w:left="442" w:right="284"/>
    </w:pPr>
    <w:rPr>
      <w:rFonts w:ascii="Times New Roman" w:hAnsi="Times New Roman"/>
      <w:i/>
      <w:sz w:val="24"/>
    </w:rPr>
  </w:style>
  <w:style w:type="paragraph" w:styleId="41">
    <w:name w:val="toc 4"/>
    <w:basedOn w:val="a0"/>
    <w:next w:val="a0"/>
    <w:autoRedefine/>
    <w:uiPriority w:val="39"/>
    <w:unhideWhenUsed/>
    <w:rsid w:val="008A008E"/>
    <w:pPr>
      <w:spacing w:after="100"/>
      <w:ind w:left="660"/>
    </w:pPr>
  </w:style>
  <w:style w:type="paragraph" w:styleId="51">
    <w:name w:val="toc 5"/>
    <w:basedOn w:val="a0"/>
    <w:next w:val="a0"/>
    <w:autoRedefine/>
    <w:uiPriority w:val="39"/>
    <w:unhideWhenUsed/>
    <w:rsid w:val="008A008E"/>
    <w:pPr>
      <w:spacing w:after="100"/>
      <w:ind w:left="880"/>
    </w:pPr>
  </w:style>
  <w:style w:type="paragraph" w:customStyle="1" w:styleId="12">
    <w:name w:val="Список_1)"/>
    <w:basedOn w:val="a2"/>
    <w:qFormat/>
    <w:rsid w:val="0095491F"/>
    <w:pPr>
      <w:numPr>
        <w:numId w:val="4"/>
      </w:numPr>
    </w:pPr>
  </w:style>
  <w:style w:type="paragraph" w:customStyle="1" w:styleId="-">
    <w:name w:val="Список-"/>
    <w:basedOn w:val="12"/>
    <w:qFormat/>
    <w:rsid w:val="0095491F"/>
    <w:pPr>
      <w:numPr>
        <w:numId w:val="5"/>
      </w:numPr>
    </w:pPr>
  </w:style>
  <w:style w:type="paragraph" w:customStyle="1" w:styleId="a9">
    <w:name w:val="Текст программы"/>
    <w:basedOn w:val="a2"/>
    <w:qFormat/>
    <w:rsid w:val="001A0F42"/>
    <w:rPr>
      <w:rFonts w:ascii="Courier New" w:hAnsi="Courier New"/>
      <w:lang w:val="en-US"/>
    </w:rPr>
  </w:style>
  <w:style w:type="paragraph" w:customStyle="1" w:styleId="aa">
    <w:name w:val="Рис"/>
    <w:basedOn w:val="a2"/>
    <w:qFormat/>
    <w:rsid w:val="00090B66"/>
    <w:pPr>
      <w:keepNext/>
      <w:spacing w:before="120"/>
      <w:jc w:val="center"/>
    </w:pPr>
    <w:rPr>
      <w:noProof/>
    </w:rPr>
  </w:style>
  <w:style w:type="paragraph" w:styleId="ab">
    <w:name w:val="caption"/>
    <w:basedOn w:val="a0"/>
    <w:next w:val="a0"/>
    <w:uiPriority w:val="35"/>
    <w:unhideWhenUsed/>
    <w:qFormat/>
    <w:rsid w:val="00CE309A"/>
    <w:pPr>
      <w:spacing w:before="240" w:after="240" w:line="360" w:lineRule="auto"/>
      <w:jc w:val="center"/>
    </w:pPr>
    <w:rPr>
      <w:rFonts w:ascii="Times New Roman" w:hAnsi="Times New Roman"/>
      <w:b/>
      <w:iCs/>
      <w:sz w:val="24"/>
      <w:szCs w:val="18"/>
    </w:rPr>
  </w:style>
  <w:style w:type="paragraph" w:customStyle="1" w:styleId="ac">
    <w:name w:val="Рис текст"/>
    <w:basedOn w:val="aa"/>
    <w:qFormat/>
    <w:rsid w:val="00B43D2A"/>
    <w:pPr>
      <w:spacing w:before="0"/>
    </w:pPr>
  </w:style>
  <w:style w:type="paragraph" w:customStyle="1" w:styleId="ad">
    <w:name w:val="Рис Имя"/>
    <w:basedOn w:val="aa"/>
    <w:qFormat/>
    <w:rsid w:val="00090B66"/>
    <w:pPr>
      <w:keepNext w:val="0"/>
      <w:spacing w:before="0"/>
    </w:pPr>
  </w:style>
  <w:style w:type="table" w:styleId="ae">
    <w:name w:val="Table Grid"/>
    <w:basedOn w:val="a4"/>
    <w:uiPriority w:val="39"/>
    <w:rsid w:val="00D8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12L">
    <w:name w:val="Head 12L"/>
    <w:basedOn w:val="a2"/>
    <w:qFormat/>
    <w:rsid w:val="00D87AFD"/>
    <w:pPr>
      <w:spacing w:line="276" w:lineRule="auto"/>
      <w:ind w:firstLine="0"/>
      <w:jc w:val="left"/>
    </w:pPr>
    <w:rPr>
      <w:b/>
    </w:rPr>
  </w:style>
  <w:style w:type="paragraph" w:customStyle="1" w:styleId="Head12M">
    <w:name w:val="Head 12M"/>
    <w:basedOn w:val="Head12L"/>
    <w:qFormat/>
    <w:rsid w:val="00D87AFD"/>
    <w:pPr>
      <w:jc w:val="center"/>
    </w:pPr>
  </w:style>
  <w:style w:type="paragraph" w:customStyle="1" w:styleId="Head12R">
    <w:name w:val="Head 12R"/>
    <w:basedOn w:val="Head12L"/>
    <w:qFormat/>
    <w:rsid w:val="00D87AFD"/>
    <w:pPr>
      <w:jc w:val="right"/>
    </w:pPr>
  </w:style>
  <w:style w:type="paragraph" w:customStyle="1" w:styleId="TableGraf12L">
    <w:name w:val="TableGraf 12L"/>
    <w:basedOn w:val="Head12L"/>
    <w:qFormat/>
    <w:rsid w:val="00891057"/>
    <w:rPr>
      <w:b w:val="0"/>
      <w:lang w:val="en-US"/>
    </w:rPr>
  </w:style>
  <w:style w:type="paragraph" w:customStyle="1" w:styleId="TableGraf12M">
    <w:name w:val="TableGraf 12M"/>
    <w:basedOn w:val="TableGraf12L"/>
    <w:qFormat/>
    <w:rsid w:val="00891057"/>
    <w:pPr>
      <w:jc w:val="center"/>
    </w:pPr>
  </w:style>
  <w:style w:type="paragraph" w:customStyle="1" w:styleId="TableGraf12R">
    <w:name w:val="TableGraf 12R"/>
    <w:basedOn w:val="TableGraf12L"/>
    <w:qFormat/>
    <w:rsid w:val="00891057"/>
    <w:pPr>
      <w:jc w:val="right"/>
    </w:pPr>
  </w:style>
  <w:style w:type="paragraph" w:customStyle="1" w:styleId="TableGraf11L">
    <w:name w:val="TableGraf 11L"/>
    <w:basedOn w:val="TableGraf12L"/>
    <w:qFormat/>
    <w:rsid w:val="00FF0FE2"/>
    <w:rPr>
      <w:sz w:val="22"/>
    </w:rPr>
  </w:style>
  <w:style w:type="paragraph" w:customStyle="1" w:styleId="TableGraf11M">
    <w:name w:val="TableGraf 11M"/>
    <w:basedOn w:val="TableGraf11L"/>
    <w:qFormat/>
    <w:rsid w:val="00FF0FE2"/>
    <w:pPr>
      <w:jc w:val="center"/>
    </w:pPr>
  </w:style>
  <w:style w:type="paragraph" w:customStyle="1" w:styleId="TableGraf11R">
    <w:name w:val="TableGraf 11R"/>
    <w:basedOn w:val="TableGraf11L"/>
    <w:qFormat/>
    <w:rsid w:val="00FF0FE2"/>
    <w:pPr>
      <w:jc w:val="right"/>
    </w:pPr>
  </w:style>
  <w:style w:type="paragraph" w:customStyle="1" w:styleId="TableName">
    <w:name w:val="Table Name"/>
    <w:basedOn w:val="ab"/>
    <w:qFormat/>
    <w:rsid w:val="00F24079"/>
    <w:pPr>
      <w:keepNext/>
      <w:spacing w:before="0" w:after="0"/>
      <w:jc w:val="both"/>
    </w:pPr>
    <w:rPr>
      <w:b w:val="0"/>
    </w:rPr>
  </w:style>
  <w:style w:type="paragraph" w:customStyle="1" w:styleId="TableName2">
    <w:name w:val="Table Name 2"/>
    <w:basedOn w:val="TableName"/>
    <w:qFormat/>
    <w:rsid w:val="00190656"/>
    <w:rPr>
      <w:i/>
    </w:rPr>
  </w:style>
  <w:style w:type="paragraph" w:customStyle="1" w:styleId="Head11L">
    <w:name w:val="Head 11L"/>
    <w:basedOn w:val="Head12L"/>
    <w:qFormat/>
    <w:rsid w:val="00166D57"/>
    <w:rPr>
      <w:sz w:val="22"/>
    </w:rPr>
  </w:style>
  <w:style w:type="paragraph" w:customStyle="1" w:styleId="Head11M">
    <w:name w:val="Head 11M"/>
    <w:basedOn w:val="Head11L"/>
    <w:qFormat/>
    <w:rsid w:val="00166D57"/>
    <w:pPr>
      <w:jc w:val="center"/>
    </w:pPr>
  </w:style>
  <w:style w:type="paragraph" w:customStyle="1" w:styleId="Head11R">
    <w:name w:val="Head 11R"/>
    <w:basedOn w:val="Head11L"/>
    <w:qFormat/>
    <w:rsid w:val="00166D57"/>
    <w:pPr>
      <w:jc w:val="right"/>
    </w:pPr>
  </w:style>
  <w:style w:type="paragraph" w:customStyle="1" w:styleId="Head10L">
    <w:name w:val="Head 10L"/>
    <w:basedOn w:val="Head12L"/>
    <w:qFormat/>
    <w:rsid w:val="00166D57"/>
    <w:rPr>
      <w:sz w:val="20"/>
    </w:rPr>
  </w:style>
  <w:style w:type="paragraph" w:customStyle="1" w:styleId="Head10M">
    <w:name w:val="Head 10M"/>
    <w:basedOn w:val="Head10L"/>
    <w:qFormat/>
    <w:rsid w:val="00166D57"/>
    <w:pPr>
      <w:jc w:val="center"/>
    </w:pPr>
  </w:style>
  <w:style w:type="paragraph" w:customStyle="1" w:styleId="Head10R">
    <w:name w:val="Head 10R"/>
    <w:basedOn w:val="Head10L"/>
    <w:qFormat/>
    <w:rsid w:val="00166D57"/>
    <w:pPr>
      <w:jc w:val="right"/>
    </w:pPr>
  </w:style>
  <w:style w:type="paragraph" w:customStyle="1" w:styleId="TableGraf10L">
    <w:name w:val="TableGraf 10L"/>
    <w:basedOn w:val="TableGraf12L"/>
    <w:qFormat/>
    <w:rsid w:val="00166D57"/>
    <w:rPr>
      <w:sz w:val="20"/>
    </w:rPr>
  </w:style>
  <w:style w:type="paragraph" w:customStyle="1" w:styleId="TableGraf10M">
    <w:name w:val="TableGraf 10M"/>
    <w:basedOn w:val="TableGraf10L"/>
    <w:qFormat/>
    <w:rsid w:val="00166D57"/>
    <w:pPr>
      <w:jc w:val="center"/>
    </w:pPr>
  </w:style>
  <w:style w:type="paragraph" w:customStyle="1" w:styleId="TableGraf10R">
    <w:name w:val="TableGraf 10R"/>
    <w:basedOn w:val="TableGraf10L"/>
    <w:qFormat/>
    <w:rsid w:val="00166D57"/>
    <w:pPr>
      <w:jc w:val="right"/>
    </w:pPr>
  </w:style>
  <w:style w:type="paragraph" w:styleId="af">
    <w:name w:val="annotation text"/>
    <w:basedOn w:val="a0"/>
    <w:link w:val="af0"/>
    <w:uiPriority w:val="99"/>
    <w:rsid w:val="000A5BE4"/>
    <w:pPr>
      <w:spacing w:after="0" w:line="240" w:lineRule="auto"/>
      <w:ind w:firstLine="709"/>
      <w:jc w:val="both"/>
    </w:pPr>
    <w:rPr>
      <w:rFonts w:ascii="Times New Roman" w:hAnsi="Times New Roman"/>
      <w:szCs w:val="20"/>
    </w:rPr>
  </w:style>
  <w:style w:type="character" w:customStyle="1" w:styleId="af0">
    <w:name w:val="Текст примечания Знак"/>
    <w:basedOn w:val="a3"/>
    <w:link w:val="af"/>
    <w:uiPriority w:val="99"/>
    <w:rsid w:val="000A5BE4"/>
    <w:rPr>
      <w:rFonts w:ascii="Times New Roman" w:hAnsi="Times New Roman"/>
      <w:szCs w:val="20"/>
    </w:rPr>
  </w:style>
  <w:style w:type="paragraph" w:customStyle="1" w:styleId="af1">
    <w:name w:val="Приложение"/>
    <w:basedOn w:val="a7"/>
    <w:qFormat/>
    <w:rsid w:val="00823C43"/>
    <w:pPr>
      <w:jc w:val="right"/>
    </w:pPr>
  </w:style>
  <w:style w:type="paragraph" w:customStyle="1" w:styleId="af2">
    <w:name w:val="Приложение заголовок"/>
    <w:basedOn w:val="a2"/>
    <w:rsid w:val="00823C43"/>
    <w:pPr>
      <w:spacing w:before="240" w:after="240"/>
      <w:ind w:firstLine="0"/>
      <w:jc w:val="center"/>
    </w:pPr>
    <w:rPr>
      <w:b/>
    </w:rPr>
  </w:style>
  <w:style w:type="paragraph" w:customStyle="1" w:styleId="af3">
    <w:name w:val="Раздел документа"/>
    <w:basedOn w:val="a7"/>
    <w:next w:val="a2"/>
    <w:qFormat/>
    <w:rsid w:val="00CE309A"/>
  </w:style>
  <w:style w:type="character" w:customStyle="1" w:styleId="60">
    <w:name w:val="Заголовок 6 Знак"/>
    <w:basedOn w:val="a3"/>
    <w:link w:val="6"/>
    <w:uiPriority w:val="9"/>
    <w:semiHidden/>
    <w:rsid w:val="00F2407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F2407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F240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F240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4">
    <w:name w:val="header"/>
    <w:basedOn w:val="a0"/>
    <w:link w:val="af5"/>
    <w:uiPriority w:val="99"/>
    <w:unhideWhenUsed/>
    <w:rsid w:val="00F21845"/>
    <w:pPr>
      <w:tabs>
        <w:tab w:val="center" w:pos="4677"/>
        <w:tab w:val="right" w:pos="9355"/>
      </w:tabs>
      <w:spacing w:before="120" w:after="120" w:line="360" w:lineRule="auto"/>
      <w:contextualSpacing/>
      <w:jc w:val="center"/>
    </w:pPr>
    <w:rPr>
      <w:rFonts w:ascii="Times New Roman" w:hAnsi="Times New Roman"/>
      <w:sz w:val="24"/>
    </w:rPr>
  </w:style>
  <w:style w:type="character" w:customStyle="1" w:styleId="af5">
    <w:name w:val="Верхний колонтитул Знак"/>
    <w:basedOn w:val="a3"/>
    <w:link w:val="af4"/>
    <w:uiPriority w:val="99"/>
    <w:rsid w:val="00F21845"/>
    <w:rPr>
      <w:rFonts w:ascii="Times New Roman" w:hAnsi="Times New Roman"/>
      <w:sz w:val="24"/>
    </w:rPr>
  </w:style>
  <w:style w:type="paragraph" w:styleId="af6">
    <w:name w:val="footer"/>
    <w:basedOn w:val="a0"/>
    <w:link w:val="af7"/>
    <w:uiPriority w:val="99"/>
    <w:unhideWhenUsed/>
    <w:rsid w:val="00F2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F21845"/>
  </w:style>
  <w:style w:type="character" w:styleId="af8">
    <w:name w:val="annotation reference"/>
    <w:basedOn w:val="a3"/>
    <w:uiPriority w:val="99"/>
    <w:semiHidden/>
    <w:unhideWhenUsed/>
    <w:rsid w:val="00ED0308"/>
    <w:rPr>
      <w:sz w:val="16"/>
      <w:szCs w:val="16"/>
    </w:rPr>
  </w:style>
  <w:style w:type="paragraph" w:styleId="af9">
    <w:name w:val="annotation subject"/>
    <w:basedOn w:val="af"/>
    <w:next w:val="af"/>
    <w:link w:val="afa"/>
    <w:uiPriority w:val="99"/>
    <w:semiHidden/>
    <w:unhideWhenUsed/>
    <w:rsid w:val="00ED0308"/>
    <w:pPr>
      <w:spacing w:after="160"/>
      <w:ind w:firstLine="0"/>
      <w:jc w:val="left"/>
    </w:pPr>
    <w:rPr>
      <w:rFonts w:asciiTheme="minorHAnsi" w:hAnsiTheme="minorHAnsi"/>
      <w:b/>
      <w:bCs/>
      <w:sz w:val="20"/>
    </w:rPr>
  </w:style>
  <w:style w:type="character" w:customStyle="1" w:styleId="afa">
    <w:name w:val="Тема примечания Знак"/>
    <w:basedOn w:val="af0"/>
    <w:link w:val="af9"/>
    <w:uiPriority w:val="99"/>
    <w:semiHidden/>
    <w:rsid w:val="00ED0308"/>
    <w:rPr>
      <w:rFonts w:ascii="Times New Roman" w:hAnsi="Times New Roman"/>
      <w:b/>
      <w:bCs/>
      <w:sz w:val="20"/>
      <w:szCs w:val="20"/>
    </w:rPr>
  </w:style>
  <w:style w:type="paragraph" w:customStyle="1" w:styleId="afb">
    <w:name w:val="А_Осн. текст (таблицы)"/>
    <w:basedOn w:val="a0"/>
    <w:link w:val="afc"/>
    <w:qFormat/>
    <w:rsid w:val="00E4220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</w:style>
  <w:style w:type="character" w:customStyle="1" w:styleId="afc">
    <w:name w:val="А_Осн. текст (таблицы) Знак"/>
    <w:basedOn w:val="a3"/>
    <w:link w:val="afb"/>
    <w:rsid w:val="00E42208"/>
    <w:rPr>
      <w:rFonts w:ascii="Times New Roman" w:eastAsia="Calibri" w:hAnsi="Times New Roman" w:cs="Times New Roman"/>
      <w:sz w:val="20"/>
      <w:szCs w:val="28"/>
      <w:lang w:eastAsia="ru-RU"/>
    </w:rPr>
  </w:style>
  <w:style w:type="paragraph" w:styleId="afd">
    <w:name w:val="List Paragraph"/>
    <w:aliases w:val="-Абзац списка,Bullet List,FooterText,numbered,Заголовок_3,Bullet_IRAO,Мой Список,AC List 01,Подпись рисунка,Table-Normal,RSHB_Table-Normal,List Paragraph1,Use Case List Paragraph,UL,Абзац маркированнный,Маркированный,Буллет"/>
    <w:basedOn w:val="a0"/>
    <w:link w:val="afe"/>
    <w:uiPriority w:val="34"/>
    <w:qFormat/>
    <w:rsid w:val="00E422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ext">
    <w:name w:val="Table Text"/>
    <w:basedOn w:val="a0"/>
    <w:link w:val="TableText0"/>
    <w:rsid w:val="00E42208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e">
    <w:name w:val="Абзац списка Знак"/>
    <w:aliases w:val="-Абзац списка Знак,Bullet List Знак,FooterText Знак,numbered Знак,Заголовок_3 Знак,Bullet_IRAO Знак,Мой Список Знак,AC List 01 Знак,Подпись рисунка Знак,Table-Normal Знак,RSHB_Table-Normal Знак,List Paragraph1 Знак,UL Знак,Буллет Знак"/>
    <w:link w:val="afd"/>
    <w:uiPriority w:val="34"/>
    <w:locked/>
    <w:rsid w:val="00E42208"/>
    <w:rPr>
      <w:rFonts w:ascii="Times New Roman" w:eastAsia="Times New Roman" w:hAnsi="Times New Roman" w:cs="Times New Roman"/>
      <w:sz w:val="24"/>
      <w:szCs w:val="20"/>
    </w:rPr>
  </w:style>
  <w:style w:type="paragraph" w:customStyle="1" w:styleId="aff">
    <w:name w:val="А_ТЗ_Шапка_табл."/>
    <w:basedOn w:val="TableText"/>
    <w:link w:val="aff0"/>
    <w:qFormat/>
    <w:rsid w:val="00E42208"/>
    <w:pPr>
      <w:spacing w:before="0" w:after="0"/>
      <w:jc w:val="center"/>
    </w:pPr>
    <w:rPr>
      <w:b/>
      <w:color w:val="000000" w:themeColor="text1"/>
    </w:rPr>
  </w:style>
  <w:style w:type="paragraph" w:customStyle="1" w:styleId="a">
    <w:name w:val="А_ТЗ_Табл._Булл."/>
    <w:basedOn w:val="afd"/>
    <w:link w:val="aff1"/>
    <w:qFormat/>
    <w:rsid w:val="00E42208"/>
    <w:pPr>
      <w:numPr>
        <w:numId w:val="7"/>
      </w:numPr>
      <w:tabs>
        <w:tab w:val="left" w:pos="176"/>
      </w:tabs>
      <w:ind w:left="170" w:hanging="170"/>
      <w:contextualSpacing w:val="0"/>
      <w:jc w:val="both"/>
    </w:pPr>
    <w:rPr>
      <w:sz w:val="20"/>
      <w:lang w:eastAsia="ru-RU"/>
    </w:rPr>
  </w:style>
  <w:style w:type="character" w:customStyle="1" w:styleId="TableText0">
    <w:name w:val="Table Text Знак"/>
    <w:basedOn w:val="a3"/>
    <w:link w:val="TableText"/>
    <w:rsid w:val="00E42208"/>
    <w:rPr>
      <w:rFonts w:ascii="Times New Roman" w:eastAsia="Times New Roman" w:hAnsi="Times New Roman" w:cs="Times New Roman"/>
      <w:sz w:val="24"/>
      <w:szCs w:val="20"/>
    </w:rPr>
  </w:style>
  <w:style w:type="character" w:customStyle="1" w:styleId="aff0">
    <w:name w:val="А_ТЗ_Шапка_табл. Знак"/>
    <w:basedOn w:val="TableText0"/>
    <w:link w:val="aff"/>
    <w:rsid w:val="00E42208"/>
    <w:rPr>
      <w:rFonts w:ascii="Times New Roman" w:eastAsia="Times New Roman" w:hAnsi="Times New Roman" w:cs="Times New Roman"/>
      <w:b/>
      <w:color w:val="000000" w:themeColor="text1"/>
      <w:sz w:val="24"/>
      <w:szCs w:val="20"/>
    </w:rPr>
  </w:style>
  <w:style w:type="character" w:customStyle="1" w:styleId="aff1">
    <w:name w:val="А_ТЗ_Табл._Булл. Знак"/>
    <w:basedOn w:val="afe"/>
    <w:link w:val="a"/>
    <w:rsid w:val="00E422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А_ТЗ_Табл._Булл._2ур."/>
    <w:basedOn w:val="afd"/>
    <w:qFormat/>
    <w:rsid w:val="00E42208"/>
    <w:pPr>
      <w:numPr>
        <w:ilvl w:val="1"/>
        <w:numId w:val="7"/>
      </w:numPr>
      <w:tabs>
        <w:tab w:val="left" w:pos="456"/>
      </w:tabs>
      <w:ind w:left="794" w:hanging="340"/>
      <w:contextualSpacing w:val="0"/>
      <w:jc w:val="both"/>
    </w:pPr>
    <w:rPr>
      <w:sz w:val="20"/>
    </w:rPr>
  </w:style>
  <w:style w:type="paragraph" w:styleId="aff2">
    <w:name w:val="Normal (Web)"/>
    <w:basedOn w:val="a0"/>
    <w:uiPriority w:val="99"/>
    <w:unhideWhenUsed/>
    <w:rsid w:val="003A5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Emphasis"/>
    <w:basedOn w:val="a3"/>
    <w:uiPriority w:val="20"/>
    <w:qFormat/>
    <w:rsid w:val="006E3C7D"/>
    <w:rPr>
      <w:i/>
      <w:iCs/>
    </w:rPr>
  </w:style>
  <w:style w:type="paragraph" w:customStyle="1" w:styleId="1">
    <w:name w:val="1_Заголовок"/>
    <w:basedOn w:val="13"/>
    <w:qFormat/>
    <w:rsid w:val="009167DB"/>
    <w:pPr>
      <w:numPr>
        <w:numId w:val="27"/>
      </w:numPr>
      <w:pBdr>
        <w:top w:val="nil"/>
        <w:left w:val="nil"/>
        <w:bottom w:val="nil"/>
        <w:right w:val="nil"/>
        <w:between w:val="nil"/>
      </w:pBdr>
      <w:suppressAutoHyphens w:val="0"/>
      <w:spacing w:before="120" w:after="480" w:line="288" w:lineRule="auto"/>
      <w:ind w:right="851"/>
      <w:contextualSpacing w:val="0"/>
    </w:pPr>
    <w:rPr>
      <w:rFonts w:eastAsia="Times New Roman" w:cs="Times New Roman"/>
      <w:spacing w:val="0"/>
      <w:kern w:val="0"/>
      <w:szCs w:val="20"/>
    </w:rPr>
  </w:style>
  <w:style w:type="paragraph" w:customStyle="1" w:styleId="11">
    <w:name w:val="1.1_Заголовок"/>
    <w:basedOn w:val="2"/>
    <w:link w:val="110"/>
    <w:qFormat/>
    <w:rsid w:val="009167DB"/>
    <w:pPr>
      <w:numPr>
        <w:numId w:val="27"/>
      </w:numPr>
      <w:pBdr>
        <w:top w:val="nil"/>
        <w:left w:val="nil"/>
        <w:bottom w:val="nil"/>
        <w:right w:val="nil"/>
        <w:between w:val="nil"/>
      </w:pBdr>
      <w:spacing w:before="240" w:after="240" w:line="288" w:lineRule="auto"/>
      <w:jc w:val="both"/>
    </w:pPr>
    <w:rPr>
      <w:rFonts w:eastAsia="Times New Roman" w:cs="Times New Roman"/>
      <w:color w:val="000000"/>
      <w:szCs w:val="24"/>
      <w:lang w:val="ru" w:eastAsia="ru-RU"/>
    </w:rPr>
  </w:style>
  <w:style w:type="paragraph" w:customStyle="1" w:styleId="aff4">
    <w:name w:val="_Осн текст"/>
    <w:basedOn w:val="a0"/>
    <w:link w:val="aff5"/>
    <w:qFormat/>
    <w:rsid w:val="009167DB"/>
    <w:pPr>
      <w:tabs>
        <w:tab w:val="left" w:pos="1134"/>
      </w:tabs>
      <w:spacing w:before="200" w:after="200" w:line="288" w:lineRule="auto"/>
      <w:ind w:left="159" w:right="62" w:firstLine="697"/>
      <w:jc w:val="both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customStyle="1" w:styleId="110">
    <w:name w:val="1.1_Заголовок Знак"/>
    <w:basedOn w:val="a3"/>
    <w:link w:val="11"/>
    <w:rsid w:val="009167DB"/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paragraph" w:customStyle="1" w:styleId="10">
    <w:name w:val="_1ур буллет"/>
    <w:basedOn w:val="a0"/>
    <w:link w:val="17"/>
    <w:qFormat/>
    <w:rsid w:val="009167DB"/>
    <w:pPr>
      <w:numPr>
        <w:numId w:val="28"/>
      </w:numPr>
      <w:pBdr>
        <w:top w:val="nil"/>
        <w:left w:val="nil"/>
        <w:bottom w:val="nil"/>
        <w:right w:val="nil"/>
        <w:between w:val="nil"/>
      </w:pBdr>
      <w:tabs>
        <w:tab w:val="left" w:pos="993"/>
      </w:tabs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customStyle="1" w:styleId="aff5">
    <w:name w:val="_Осн текст Знак"/>
    <w:basedOn w:val="a3"/>
    <w:link w:val="aff4"/>
    <w:rsid w:val="009167DB"/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customStyle="1" w:styleId="111">
    <w:name w:val="1.1.1_Заголовок"/>
    <w:basedOn w:val="3"/>
    <w:qFormat/>
    <w:rsid w:val="009167DB"/>
    <w:pPr>
      <w:numPr>
        <w:numId w:val="27"/>
      </w:numPr>
      <w:pBdr>
        <w:top w:val="nil"/>
        <w:left w:val="nil"/>
        <w:bottom w:val="nil"/>
        <w:right w:val="nil"/>
        <w:between w:val="nil"/>
      </w:pBdr>
      <w:spacing w:before="360" w:after="240" w:line="288" w:lineRule="auto"/>
      <w:jc w:val="both"/>
    </w:pPr>
    <w:rPr>
      <w:rFonts w:eastAsia="Times New Roman" w:cs="Times New Roman"/>
      <w:color w:val="000000"/>
      <w:lang w:val="ru" w:eastAsia="ru-RU"/>
    </w:rPr>
  </w:style>
  <w:style w:type="character" w:customStyle="1" w:styleId="17">
    <w:name w:val="_1ур буллет Знак"/>
    <w:basedOn w:val="a3"/>
    <w:link w:val="10"/>
    <w:rsid w:val="009167DB"/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customStyle="1" w:styleId="1111">
    <w:name w:val="1.1.1.1_Заголовок"/>
    <w:basedOn w:val="a0"/>
    <w:qFormat/>
    <w:rsid w:val="009167DB"/>
    <w:pPr>
      <w:numPr>
        <w:ilvl w:val="3"/>
        <w:numId w:val="27"/>
      </w:num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customStyle="1" w:styleId="18">
    <w:name w:val="А_ТЗ_Заголовок1ур"/>
    <w:basedOn w:val="afd"/>
    <w:qFormat/>
    <w:rsid w:val="004E48E6"/>
    <w:pPr>
      <w:spacing w:before="120" w:after="120" w:line="276" w:lineRule="auto"/>
      <w:ind w:left="510" w:hanging="680"/>
      <w:contextualSpacing w:val="0"/>
      <w:jc w:val="both"/>
      <w:outlineLvl w:val="0"/>
    </w:pPr>
    <w:rPr>
      <w:b/>
      <w:sz w:val="28"/>
    </w:rPr>
  </w:style>
  <w:style w:type="paragraph" w:customStyle="1" w:styleId="24">
    <w:name w:val="А_ТЗ_Заголовок2ур"/>
    <w:basedOn w:val="afd"/>
    <w:qFormat/>
    <w:rsid w:val="004E48E6"/>
    <w:pPr>
      <w:spacing w:before="120" w:after="120" w:line="276" w:lineRule="auto"/>
      <w:ind w:left="510" w:hanging="680"/>
      <w:contextualSpacing w:val="0"/>
      <w:jc w:val="both"/>
      <w:outlineLvl w:val="1"/>
    </w:pPr>
    <w:rPr>
      <w:b/>
      <w:sz w:val="28"/>
    </w:rPr>
  </w:style>
  <w:style w:type="paragraph" w:customStyle="1" w:styleId="33">
    <w:name w:val="А_ТЗ_Заголовок3ур"/>
    <w:basedOn w:val="afd"/>
    <w:qFormat/>
    <w:rsid w:val="004E48E6"/>
    <w:pPr>
      <w:spacing w:before="120" w:after="120" w:line="276" w:lineRule="auto"/>
      <w:ind w:left="510" w:hanging="680"/>
      <w:contextualSpacing w:val="0"/>
      <w:jc w:val="both"/>
      <w:outlineLvl w:val="2"/>
    </w:pPr>
    <w:rPr>
      <w:b/>
    </w:rPr>
  </w:style>
  <w:style w:type="paragraph" w:customStyle="1" w:styleId="34">
    <w:name w:val="А_ТЗ_текст3ур"/>
    <w:basedOn w:val="33"/>
    <w:link w:val="35"/>
    <w:qFormat/>
    <w:rsid w:val="004E48E6"/>
    <w:pPr>
      <w:spacing w:before="60" w:after="60"/>
      <w:ind w:left="-170" w:firstLine="680"/>
      <w:outlineLvl w:val="9"/>
    </w:pPr>
    <w:rPr>
      <w:b w:val="0"/>
    </w:rPr>
  </w:style>
  <w:style w:type="character" w:customStyle="1" w:styleId="35">
    <w:name w:val="А_ТЗ_текст3ур Знак"/>
    <w:basedOn w:val="a3"/>
    <w:link w:val="34"/>
    <w:rsid w:val="004E48E6"/>
    <w:rPr>
      <w:rFonts w:ascii="Times New Roman" w:eastAsia="Times New Roman" w:hAnsi="Times New Roman" w:cs="Times New Roman"/>
      <w:sz w:val="24"/>
      <w:szCs w:val="20"/>
    </w:rPr>
  </w:style>
  <w:style w:type="paragraph" w:styleId="aff6">
    <w:name w:val="Revision"/>
    <w:hidden/>
    <w:uiPriority w:val="99"/>
    <w:semiHidden/>
    <w:rsid w:val="00A06D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fomina\Downloads\Telegram%20Desktop\&#1043;&#1054;&#1057;&#1058;%2034%20&#1058;&#104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АНЦП.ХХХХХХ-ХХ-ХХ ХХ ХХ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C7D9C0-B537-4785-885A-D9C37D5E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ГОСТ 34 ТЗ</Template>
  <TotalTime>205</TotalTime>
  <Pages>28</Pages>
  <Words>6841</Words>
  <Characters>38999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Innopolis University</Company>
  <LinksUpToDate>false</LinksUpToDate>
  <CharactersWithSpaces>45749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Фомина</dc:creator>
  <cp:keywords/>
  <dc:description/>
  <cp:lastModifiedBy>Мария Фомина</cp:lastModifiedBy>
  <cp:revision>12</cp:revision>
  <dcterms:created xsi:type="dcterms:W3CDTF">2026-02-26T13:44:00Z</dcterms:created>
  <dcterms:modified xsi:type="dcterms:W3CDTF">2026-03-01T18:17:00Z</dcterms:modified>
</cp:coreProperties>
</file>